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page" w:tblpX="550" w:tblpY="-413"/>
        <w:tblW w:w="10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5489"/>
        <w:gridCol w:w="2431"/>
        <w:gridCol w:w="1260"/>
        <w:gridCol w:w="1710"/>
      </w:tblGrid>
      <w:tr w:rsidR="00647DD9" w:rsidRPr="006C6B50">
        <w:tc>
          <w:tcPr>
            <w:tcW w:w="10890" w:type="dxa"/>
            <w:gridSpan w:val="4"/>
            <w:shd w:val="clear" w:color="auto" w:fill="C0C0C0"/>
          </w:tcPr>
          <w:p w:rsidR="00647DD9" w:rsidRPr="006C6B50" w:rsidRDefault="00647DD9" w:rsidP="00647DD9">
            <w:pPr>
              <w:spacing w:after="120"/>
              <w:rPr>
                <w:rFonts w:ascii="Arial Narrow Bold" w:hAnsi="Arial Narrow Bold"/>
                <w:sz w:val="36"/>
              </w:rPr>
            </w:pPr>
            <w:r w:rsidRPr="006C6B50">
              <w:rPr>
                <w:rFonts w:ascii="Arial Narrow Bold" w:hAnsi="Arial Narrow Bold"/>
                <w:sz w:val="36"/>
              </w:rPr>
              <w:t>Unit Topic / Problem:</w:t>
            </w:r>
            <w:r w:rsidRPr="006C6B50">
              <w:rPr>
                <w:rFonts w:ascii="Arial Narrow Bold" w:hAnsi="Arial Narrow Bold"/>
                <w:color w:val="5C4B3C"/>
                <w:sz w:val="36"/>
              </w:rPr>
              <w:t xml:space="preserve"> </w:t>
            </w:r>
            <w:r w:rsidR="006944B8" w:rsidRPr="006C6B50">
              <w:rPr>
                <w:rFonts w:ascii="Arial Narrow Bold" w:hAnsi="Arial Narrow Bold"/>
                <w:color w:val="5C4B3C"/>
                <w:sz w:val="3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0" w:name="Text15"/>
            <w:r w:rsidRPr="006C6B50">
              <w:rPr>
                <w:rFonts w:ascii="Arial Narrow Bold" w:hAnsi="Arial Narrow Bold"/>
                <w:color w:val="5C4B3C"/>
                <w:sz w:val="36"/>
              </w:rPr>
              <w:instrText xml:space="preserve"> FORMTEXT </w:instrText>
            </w:r>
            <w:r w:rsidR="00D81C90" w:rsidRPr="006944B8">
              <w:rPr>
                <w:rFonts w:ascii="Arial Narrow Bold" w:hAnsi="Arial Narrow Bold"/>
                <w:color w:val="5C4B3C"/>
                <w:sz w:val="36"/>
              </w:rPr>
            </w:r>
            <w:r w:rsidR="006944B8" w:rsidRPr="006C6B50">
              <w:rPr>
                <w:rFonts w:ascii="Arial Narrow Bold" w:hAnsi="Arial Narrow Bold"/>
                <w:color w:val="5C4B3C"/>
                <w:sz w:val="36"/>
              </w:rPr>
              <w:fldChar w:fldCharType="separate"/>
            </w:r>
            <w:r w:rsidRPr="006C6B50">
              <w:rPr>
                <w:color w:val="5C4B3C"/>
                <w:sz w:val="36"/>
              </w:rPr>
              <w:t> </w:t>
            </w:r>
            <w:r w:rsidRPr="006C6B50">
              <w:rPr>
                <w:color w:val="5C4B3C"/>
                <w:sz w:val="36"/>
              </w:rPr>
              <w:t> </w:t>
            </w:r>
            <w:r w:rsidRPr="006C6B50">
              <w:rPr>
                <w:color w:val="5C4B3C"/>
                <w:sz w:val="36"/>
              </w:rPr>
              <w:t> </w:t>
            </w:r>
            <w:r w:rsidRPr="006C6B50">
              <w:rPr>
                <w:color w:val="5C4B3C"/>
                <w:sz w:val="36"/>
              </w:rPr>
              <w:t> </w:t>
            </w:r>
            <w:r w:rsidRPr="006C6B50">
              <w:rPr>
                <w:color w:val="5C4B3C"/>
                <w:sz w:val="36"/>
              </w:rPr>
              <w:t> </w:t>
            </w:r>
            <w:r w:rsidR="006944B8" w:rsidRPr="006C6B50">
              <w:rPr>
                <w:rFonts w:ascii="Arial Narrow Bold" w:hAnsi="Arial Narrow Bold"/>
                <w:color w:val="5C4B3C"/>
                <w:sz w:val="36"/>
              </w:rPr>
              <w:fldChar w:fldCharType="end"/>
            </w:r>
            <w:bookmarkEnd w:id="0"/>
            <w:r w:rsidRPr="006C6B50">
              <w:rPr>
                <w:rFonts w:ascii="Arial Narrow Bold" w:hAnsi="Arial Narrow Bold"/>
                <w:sz w:val="36"/>
              </w:rPr>
              <w:t xml:space="preserve"> </w:t>
            </w:r>
          </w:p>
        </w:tc>
      </w:tr>
      <w:tr w:rsidR="00647DD9" w:rsidRPr="006C6B50" w:rsidTr="00D81C90">
        <w:trPr>
          <w:trHeight w:val="1511"/>
        </w:trPr>
        <w:tc>
          <w:tcPr>
            <w:tcW w:w="7920" w:type="dxa"/>
            <w:gridSpan w:val="2"/>
            <w:shd w:val="clear" w:color="auto" w:fill="auto"/>
          </w:tcPr>
          <w:p w:rsidR="00647DD9" w:rsidRPr="006C6B50" w:rsidRDefault="00647DD9" w:rsidP="00647DD9">
            <w:pPr>
              <w:rPr>
                <w:rFonts w:ascii="Arial Narrow Bold" w:hAnsi="Arial Narrow Bold"/>
                <w:sz w:val="32"/>
              </w:rPr>
            </w:pPr>
            <w:r w:rsidRPr="006C6B50">
              <w:rPr>
                <w:rFonts w:ascii="Arial Narrow Bold" w:hAnsi="Arial Narrow Bold"/>
                <w:sz w:val="32"/>
              </w:rPr>
              <w:t xml:space="preserve">Unit Relevance: </w:t>
            </w:r>
            <w:r w:rsidRPr="006C6B50">
              <w:rPr>
                <w:rFonts w:ascii="Arial Narrow Bold" w:hAnsi="Arial Narrow Bold"/>
                <w:sz w:val="28"/>
              </w:rPr>
              <w:t>Why is this topic important for students to study?</w:t>
            </w:r>
          </w:p>
          <w:p w:rsidR="00D81C90" w:rsidRPr="00D81C90" w:rsidRDefault="006944B8" w:rsidP="00D81C90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/>
                <w:b/>
              </w:rPr>
            </w:pPr>
            <w:r w:rsidRPr="00647DD9">
              <w:rPr>
                <w:rFonts w:ascii="Arial Narrow" w:hAnsi="Arial Narrow"/>
                <w:b/>
              </w:rPr>
              <w:fldChar w:fldCharType="begin">
                <w:ffData>
                  <w:name w:val="Text16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1" w:name="Text16"/>
            <w:r w:rsidR="00647DD9" w:rsidRPr="00647DD9">
              <w:rPr>
                <w:rFonts w:ascii="Arial Narrow" w:hAnsi="Arial Narrow"/>
                <w:b/>
              </w:rPr>
              <w:instrText xml:space="preserve"> FORMTEXT </w:instrText>
            </w:r>
            <w:r w:rsidR="00D81C90" w:rsidRPr="006944B8">
              <w:rPr>
                <w:rFonts w:ascii="Arial Narrow" w:hAnsi="Arial Narrow"/>
                <w:b/>
              </w:rPr>
            </w:r>
            <w:r w:rsidRPr="00647DD9">
              <w:rPr>
                <w:rFonts w:ascii="Arial Narrow" w:hAnsi="Arial Narrow"/>
                <w:b/>
              </w:rPr>
              <w:fldChar w:fldCharType="separate"/>
            </w:r>
            <w:r w:rsidR="00647DD9" w:rsidRPr="00647DD9">
              <w:rPr>
                <w:rFonts w:ascii="Arial Narrow" w:hAnsi="Arial Narrow"/>
                <w:b/>
              </w:rPr>
              <w:t>As urban students they risk being displaced by gen</w:t>
            </w:r>
            <w:r w:rsidRPr="00647DD9">
              <w:rPr>
                <w:rFonts w:ascii="Arial Narrow" w:hAnsi="Arial Narrow"/>
                <w:b/>
              </w:rPr>
              <w:fldChar w:fldCharType="end"/>
            </w:r>
            <w:bookmarkEnd w:id="1"/>
            <w:r w:rsidR="00647DD9" w:rsidRPr="00647DD9">
              <w:rPr>
                <w:rFonts w:ascii="Arial Narrow" w:hAnsi="Arial Narrow"/>
                <w:b/>
              </w:rPr>
              <w:t>trification.</w:t>
            </w:r>
            <w:r w:rsidR="00D81C90">
              <w:rPr>
                <w:sz w:val="18"/>
                <w:szCs w:val="18"/>
              </w:rPr>
              <w:t>  </w:t>
            </w:r>
            <w:r w:rsidR="00D81C90" w:rsidRPr="00D81C90">
              <w:rPr>
                <w:rFonts w:ascii="Arial Narrow" w:hAnsi="Arial Narrow"/>
                <w:b/>
              </w:rPr>
              <w:t>Loss of culture, community and identity and their homes</w:t>
            </w:r>
            <w:r w:rsidR="00D81C90">
              <w:rPr>
                <w:rFonts w:ascii="Arial Narrow" w:hAnsi="Arial Narrow"/>
                <w:b/>
              </w:rPr>
              <w:t>.</w:t>
            </w:r>
            <w:r w:rsidR="00D81C90" w:rsidRPr="00D81C90">
              <w:rPr>
                <w:rFonts w:ascii="Arial Narrow" w:hAnsi="Arial Narrow"/>
                <w:b/>
              </w:rPr>
              <w:t> Students need to understand why political and economic factors that underlie gentrification and who’s responsible</w:t>
            </w:r>
            <w:r w:rsidR="00D81C90">
              <w:rPr>
                <w:rFonts w:ascii="Arial Narrow" w:hAnsi="Arial Narrow"/>
                <w:b/>
              </w:rPr>
              <w:t>.</w:t>
            </w:r>
          </w:p>
          <w:p w:rsidR="00647DD9" w:rsidRPr="00647DD9" w:rsidRDefault="00D81C90" w:rsidP="00D81C90">
            <w:pPr>
              <w:rPr>
                <w:rFonts w:ascii="Arial Narrow" w:hAnsi="Arial Narrow"/>
                <w:b/>
              </w:rPr>
            </w:pPr>
            <w:r w:rsidRPr="00D81C90">
              <w:rPr>
                <w:rFonts w:ascii="Arial Narrow" w:hAnsi="Arial Narrow"/>
                <w:b/>
              </w:rPr>
              <w:t>Understand implications for schools</w:t>
            </w:r>
            <w:r>
              <w:rPr>
                <w:rFonts w:ascii="Arial Narrow" w:hAnsi="Arial Narrow"/>
                <w:b/>
              </w:rPr>
              <w:t>.</w:t>
            </w:r>
          </w:p>
          <w:p w:rsidR="00647DD9" w:rsidRPr="006C6B50" w:rsidRDefault="00647DD9" w:rsidP="00647DD9">
            <w:pPr>
              <w:rPr>
                <w:rFonts w:ascii="Arial Narrow Bold" w:hAnsi="Arial Narrow Bold"/>
              </w:rPr>
            </w:pPr>
          </w:p>
        </w:tc>
        <w:tc>
          <w:tcPr>
            <w:tcW w:w="1260" w:type="dxa"/>
            <w:shd w:val="clear" w:color="auto" w:fill="auto"/>
          </w:tcPr>
          <w:p w:rsidR="00647DD9" w:rsidRPr="006C6B50" w:rsidRDefault="00647DD9" w:rsidP="00647DD9">
            <w:pPr>
              <w:jc w:val="center"/>
              <w:rPr>
                <w:rFonts w:ascii="Arial Narrow Bold" w:hAnsi="Arial Narrow Bold"/>
                <w:sz w:val="32"/>
              </w:rPr>
            </w:pPr>
            <w:r w:rsidRPr="006C6B50">
              <w:rPr>
                <w:rFonts w:ascii="Arial Narrow Bold" w:hAnsi="Arial Narrow Bold"/>
                <w:sz w:val="32"/>
              </w:rPr>
              <w:t>Quarter</w:t>
            </w:r>
          </w:p>
          <w:p w:rsidR="00647DD9" w:rsidRPr="006C6B50" w:rsidRDefault="006944B8" w:rsidP="00647DD9">
            <w:pPr>
              <w:jc w:val="center"/>
              <w:rPr>
                <w:rFonts w:ascii="Arial Narrow Bold" w:hAnsi="Arial Narrow Bold"/>
                <w:sz w:val="28"/>
              </w:rPr>
            </w:pPr>
            <w:r w:rsidRPr="006C6B50">
              <w:rPr>
                <w:rFonts w:ascii="Arial Narrow Bold" w:hAnsi="Arial Narrow Bold"/>
                <w:sz w:val="2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2" w:name="Text7"/>
            <w:r w:rsidR="00647DD9" w:rsidRPr="006C6B50">
              <w:rPr>
                <w:rFonts w:ascii="Arial Narrow Bold" w:hAnsi="Arial Narrow Bold"/>
                <w:sz w:val="28"/>
              </w:rPr>
              <w:instrText xml:space="preserve"> FORMTEXT </w:instrText>
            </w:r>
            <w:r w:rsidR="00D81C90" w:rsidRPr="006944B8">
              <w:rPr>
                <w:rFonts w:ascii="Arial Narrow Bold" w:hAnsi="Arial Narrow Bold"/>
                <w:sz w:val="28"/>
              </w:rPr>
            </w:r>
            <w:r w:rsidRPr="006C6B50">
              <w:rPr>
                <w:rFonts w:ascii="Arial Narrow Bold" w:hAnsi="Arial Narrow Bold"/>
                <w:sz w:val="28"/>
              </w:rPr>
              <w:fldChar w:fldCharType="separate"/>
            </w:r>
            <w:r w:rsidR="00647DD9">
              <w:rPr>
                <w:rFonts w:ascii="Arial Narrow Bold" w:hAnsi="Arial Narrow Bold"/>
                <w:sz w:val="28"/>
              </w:rPr>
              <w:t>.</w:t>
            </w:r>
            <w:r w:rsidRPr="006C6B50">
              <w:rPr>
                <w:rFonts w:ascii="Arial Narrow Bold" w:hAnsi="Arial Narrow Bold"/>
                <w:sz w:val="28"/>
              </w:rPr>
              <w:fldChar w:fldCharType="end"/>
            </w:r>
            <w:bookmarkEnd w:id="2"/>
          </w:p>
        </w:tc>
        <w:tc>
          <w:tcPr>
            <w:tcW w:w="1710" w:type="dxa"/>
            <w:shd w:val="clear" w:color="auto" w:fill="auto"/>
          </w:tcPr>
          <w:p w:rsidR="00647DD9" w:rsidRPr="006C6B50" w:rsidRDefault="00647DD9" w:rsidP="00647DD9">
            <w:pPr>
              <w:jc w:val="center"/>
              <w:rPr>
                <w:rFonts w:ascii="Arial Narrow Bold" w:hAnsi="Arial Narrow Bold"/>
                <w:sz w:val="32"/>
              </w:rPr>
            </w:pPr>
            <w:r w:rsidRPr="006C6B50">
              <w:rPr>
                <w:rFonts w:ascii="Arial Narrow Bold" w:hAnsi="Arial Narrow Bold"/>
                <w:sz w:val="32"/>
              </w:rPr>
              <w:t>Duration</w:t>
            </w:r>
          </w:p>
          <w:p w:rsidR="00647DD9" w:rsidRPr="006C6B50" w:rsidRDefault="00647DD9" w:rsidP="00647DD9">
            <w:pPr>
              <w:jc w:val="center"/>
              <w:rPr>
                <w:rFonts w:ascii="Arial Narrow Bold" w:hAnsi="Arial Narrow Bold"/>
              </w:rPr>
            </w:pPr>
            <w:r>
              <w:rPr>
                <w:rFonts w:ascii="Arial Narrow Bold" w:hAnsi="Arial Narrow Bold"/>
              </w:rPr>
              <w:t>3 Days</w:t>
            </w:r>
            <w:r w:rsidR="006944B8" w:rsidRPr="006C6B50">
              <w:rPr>
                <w:rFonts w:ascii="Arial Narrow Bold" w:hAnsi="Arial Narrow Bold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3" w:name="Text8"/>
            <w:r w:rsidRPr="006C6B50">
              <w:rPr>
                <w:rFonts w:ascii="Arial Narrow Bold" w:hAnsi="Arial Narrow Bold"/>
              </w:rPr>
              <w:instrText xml:space="preserve"> FORMTEXT </w:instrText>
            </w:r>
            <w:r w:rsidR="00D81C90" w:rsidRPr="006944B8">
              <w:rPr>
                <w:rFonts w:ascii="Arial Narrow Bold" w:hAnsi="Arial Narrow Bold"/>
              </w:rPr>
            </w:r>
            <w:r w:rsidR="006944B8" w:rsidRPr="006C6B50">
              <w:rPr>
                <w:rFonts w:ascii="Arial Narrow Bold" w:hAnsi="Arial Narrow Bold"/>
              </w:rPr>
              <w:fldChar w:fldCharType="separate"/>
            </w:r>
            <w:r w:rsidRPr="006C6B50">
              <w:rPr>
                <w:rFonts w:ascii="Arial Narrow Bold" w:hAnsi="Arial Narrow Bold"/>
                <w:noProof/>
              </w:rPr>
              <w:t xml:space="preserve"> </w:t>
            </w:r>
            <w:r w:rsidR="006944B8" w:rsidRPr="006C6B50">
              <w:rPr>
                <w:rFonts w:ascii="Arial Narrow Bold" w:hAnsi="Arial Narrow Bold"/>
              </w:rPr>
              <w:fldChar w:fldCharType="end"/>
            </w:r>
            <w:bookmarkEnd w:id="3"/>
          </w:p>
        </w:tc>
      </w:tr>
      <w:tr w:rsidR="00647DD9" w:rsidRPr="006C6B50">
        <w:tc>
          <w:tcPr>
            <w:tcW w:w="5489" w:type="dxa"/>
            <w:shd w:val="clear" w:color="auto" w:fill="auto"/>
          </w:tcPr>
          <w:p w:rsidR="00647DD9" w:rsidRPr="006C6B50" w:rsidRDefault="00647DD9" w:rsidP="00647DD9">
            <w:pPr>
              <w:spacing w:after="120"/>
              <w:rPr>
                <w:rFonts w:ascii="Arial Narrow Bold" w:hAnsi="Arial Narrow Bold"/>
                <w:sz w:val="28"/>
              </w:rPr>
            </w:pPr>
            <w:r w:rsidRPr="006C6B50">
              <w:rPr>
                <w:rFonts w:ascii="Arial Narrow Bold" w:hAnsi="Arial Narrow Bold"/>
                <w:sz w:val="28"/>
              </w:rPr>
              <w:t>Essential Questions</w:t>
            </w:r>
          </w:p>
          <w:p w:rsidR="00647DD9" w:rsidRPr="00647DD9" w:rsidRDefault="00647DD9" w:rsidP="00647DD9">
            <w:pPr>
              <w:numPr>
                <w:ilvl w:val="0"/>
                <w:numId w:val="1"/>
              </w:numPr>
              <w:tabs>
                <w:tab w:val="clear" w:pos="1080"/>
                <w:tab w:val="left" w:pos="630"/>
              </w:tabs>
              <w:ind w:left="630"/>
              <w:rPr>
                <w:rFonts w:ascii="Arial Narrow Bold" w:hAnsi="Arial Narrow Bold"/>
              </w:rPr>
            </w:pPr>
            <w:r w:rsidRPr="00647DD9">
              <w:rPr>
                <w:rFonts w:ascii="Arial Narrow Bold" w:hAnsi="Arial Narrow Bold"/>
              </w:rPr>
              <w:t xml:space="preserve">What </w:t>
            </w:r>
            <w:r w:rsidR="00D81C90">
              <w:rPr>
                <w:rFonts w:ascii="Arial Narrow Bold" w:hAnsi="Arial Narrow Bold"/>
              </w:rPr>
              <w:t>are the social, political, and economic incentives that drive gentrification?</w:t>
            </w:r>
          </w:p>
          <w:p w:rsidR="00D81C90" w:rsidRDefault="00D81C90" w:rsidP="00647DD9">
            <w:pPr>
              <w:numPr>
                <w:ilvl w:val="0"/>
                <w:numId w:val="1"/>
              </w:numPr>
              <w:tabs>
                <w:tab w:val="clear" w:pos="1080"/>
                <w:tab w:val="left" w:pos="630"/>
              </w:tabs>
              <w:ind w:left="630"/>
              <w:rPr>
                <w:rFonts w:ascii="Arial Narrow Bold" w:hAnsi="Arial Narrow Bold"/>
              </w:rPr>
            </w:pPr>
            <w:r>
              <w:rPr>
                <w:rFonts w:ascii="Arial Narrow Bold" w:hAnsi="Arial Narrow Bold"/>
              </w:rPr>
              <w:t>How has gentrification empirically taken place?</w:t>
            </w:r>
          </w:p>
          <w:p w:rsidR="00647DD9" w:rsidRPr="00647DD9" w:rsidRDefault="00D81C90" w:rsidP="00647DD9">
            <w:pPr>
              <w:numPr>
                <w:ilvl w:val="0"/>
                <w:numId w:val="1"/>
              </w:numPr>
              <w:tabs>
                <w:tab w:val="clear" w:pos="1080"/>
                <w:tab w:val="left" w:pos="630"/>
              </w:tabs>
              <w:ind w:left="630"/>
              <w:rPr>
                <w:rFonts w:ascii="Arial Narrow Bold" w:hAnsi="Arial Narrow Bold"/>
              </w:rPr>
            </w:pPr>
            <w:r>
              <w:rPr>
                <w:rFonts w:ascii="Arial Narrow Bold" w:hAnsi="Arial Narrow Bold"/>
              </w:rPr>
              <w:t>How can students and families respond effectively to those real and potential effects?</w:t>
            </w:r>
          </w:p>
          <w:p w:rsidR="00647DD9" w:rsidRPr="006C6B50" w:rsidRDefault="00D81C90" w:rsidP="003051AE">
            <w:pPr>
              <w:numPr>
                <w:ilvl w:val="0"/>
                <w:numId w:val="1"/>
              </w:numPr>
              <w:tabs>
                <w:tab w:val="clear" w:pos="1080"/>
                <w:tab w:val="num" w:pos="630"/>
              </w:tabs>
              <w:ind w:left="630"/>
              <w:rPr>
                <w:rFonts w:ascii="Arial Narrow Bold" w:hAnsi="Arial Narrow Bold"/>
              </w:rPr>
            </w:pPr>
            <w:r>
              <w:rPr>
                <w:rFonts w:ascii="Arial Narrow Bold" w:hAnsi="Arial Narrow Bold"/>
              </w:rPr>
              <w:t>What are the benefits and pitfalls of gentrification?</w:t>
            </w:r>
          </w:p>
        </w:tc>
        <w:tc>
          <w:tcPr>
            <w:tcW w:w="5401" w:type="dxa"/>
            <w:gridSpan w:val="3"/>
            <w:vMerge w:val="restart"/>
            <w:shd w:val="clear" w:color="auto" w:fill="auto"/>
          </w:tcPr>
          <w:p w:rsidR="00647DD9" w:rsidRPr="006C6B50" w:rsidRDefault="00647DD9" w:rsidP="00647DD9">
            <w:pPr>
              <w:rPr>
                <w:rFonts w:ascii="Arial Narrow Bold" w:hAnsi="Arial Narrow Bold"/>
                <w:sz w:val="28"/>
              </w:rPr>
            </w:pPr>
            <w:r w:rsidRPr="006C6B50">
              <w:rPr>
                <w:rFonts w:ascii="Arial Narrow Bold" w:hAnsi="Arial Narrow Bold"/>
                <w:sz w:val="28"/>
              </w:rPr>
              <w:t>Learning Activities, Projects, Products</w:t>
            </w:r>
          </w:p>
          <w:p w:rsidR="00647DD9" w:rsidRPr="006C6B50" w:rsidRDefault="00647DD9" w:rsidP="00647DD9">
            <w:pPr>
              <w:rPr>
                <w:rFonts w:ascii="Arial Narrow Bold" w:hAnsi="Arial Narrow Bold"/>
                <w:sz w:val="16"/>
              </w:rPr>
            </w:pPr>
          </w:p>
          <w:p w:rsidR="00647DD9" w:rsidRPr="003051AE" w:rsidRDefault="00647DD9" w:rsidP="00647DD9">
            <w:pPr>
              <w:rPr>
                <w:rFonts w:ascii="Arial Narrow Bold" w:hAnsi="Arial Narrow Bold"/>
              </w:rPr>
            </w:pPr>
            <w:r w:rsidRPr="003051AE">
              <w:rPr>
                <w:rFonts w:ascii="Arial Narrow Bold" w:hAnsi="Arial Narrow Bold"/>
              </w:rPr>
              <w:t>End Products (summative assessments)</w:t>
            </w:r>
          </w:p>
          <w:p w:rsidR="00647DD9" w:rsidRPr="00ED7C3B" w:rsidRDefault="00647DD9" w:rsidP="00647DD9">
            <w:pPr>
              <w:numPr>
                <w:ilvl w:val="0"/>
                <w:numId w:val="2"/>
              </w:numPr>
              <w:rPr>
                <w:rFonts w:ascii="Arial Narrow Bold" w:hAnsi="Arial Narrow Bold"/>
              </w:rPr>
            </w:pPr>
            <w:r w:rsidRPr="00ED7C3B">
              <w:rPr>
                <w:rFonts w:ascii="Arial Narrow Bold" w:hAnsi="Arial Narrow Bold"/>
              </w:rPr>
              <w:t>Final Project (brochure, art, painting, photos)</w:t>
            </w:r>
          </w:p>
          <w:p w:rsidR="00647DD9" w:rsidRPr="00ED7C3B" w:rsidRDefault="00647DD9" w:rsidP="00647DD9">
            <w:pPr>
              <w:numPr>
                <w:ilvl w:val="0"/>
                <w:numId w:val="2"/>
              </w:numPr>
              <w:rPr>
                <w:rFonts w:ascii="Arial Narrow Bold" w:hAnsi="Arial Narrow Bold"/>
              </w:rPr>
            </w:pPr>
            <w:r w:rsidRPr="00ED7C3B">
              <w:rPr>
                <w:rFonts w:ascii="Arial Narrow Bold" w:hAnsi="Arial Narrow Bold"/>
              </w:rPr>
              <w:t>Writing assignment comparing photograph of current photo of gentrified Cabrini Green to current photo of Humboldt</w:t>
            </w:r>
            <w:r w:rsidR="00F440B4">
              <w:rPr>
                <w:rFonts w:ascii="Arial Narrow Bold" w:hAnsi="Arial Narrow Bold"/>
              </w:rPr>
              <w:t xml:space="preserve"> Park</w:t>
            </w:r>
            <w:r w:rsidR="006944B8" w:rsidRPr="00ED7C3B">
              <w:rPr>
                <w:rFonts w:ascii="Arial Narrow Bold" w:hAnsi="Arial Narrow Bold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4" w:name="Text22"/>
            <w:r w:rsidRPr="00ED7C3B">
              <w:rPr>
                <w:rFonts w:ascii="Arial Narrow Bold" w:hAnsi="Arial Narrow Bold"/>
              </w:rPr>
              <w:instrText xml:space="preserve"> FORMTEXT </w:instrText>
            </w:r>
            <w:r w:rsidR="00D81C90" w:rsidRPr="006944B8">
              <w:rPr>
                <w:rFonts w:ascii="Arial Narrow Bold" w:hAnsi="Arial Narrow Bold"/>
              </w:rPr>
            </w:r>
            <w:r w:rsidR="006944B8" w:rsidRPr="00ED7C3B">
              <w:rPr>
                <w:rFonts w:ascii="Arial Narrow Bold" w:hAnsi="Arial Narrow Bold"/>
              </w:rPr>
              <w:fldChar w:fldCharType="separate"/>
            </w:r>
            <w:r w:rsidRPr="00ED7C3B">
              <w:rPr>
                <w:noProof/>
              </w:rPr>
              <w:t> </w:t>
            </w:r>
            <w:r w:rsidRPr="00ED7C3B">
              <w:rPr>
                <w:noProof/>
              </w:rPr>
              <w:t> </w:t>
            </w:r>
            <w:r w:rsidRPr="00ED7C3B">
              <w:rPr>
                <w:noProof/>
              </w:rPr>
              <w:t> </w:t>
            </w:r>
            <w:r w:rsidRPr="00ED7C3B">
              <w:rPr>
                <w:noProof/>
              </w:rPr>
              <w:t> </w:t>
            </w:r>
            <w:r w:rsidRPr="00ED7C3B">
              <w:rPr>
                <w:noProof/>
              </w:rPr>
              <w:t> </w:t>
            </w:r>
            <w:r w:rsidR="006944B8" w:rsidRPr="00ED7C3B">
              <w:rPr>
                <w:rFonts w:ascii="Arial Narrow Bold" w:hAnsi="Arial Narrow Bold"/>
              </w:rPr>
              <w:fldChar w:fldCharType="end"/>
            </w:r>
            <w:bookmarkEnd w:id="4"/>
          </w:p>
          <w:p w:rsidR="00647DD9" w:rsidRPr="00ED7C3B" w:rsidRDefault="00647DD9" w:rsidP="00647DD9">
            <w:pPr>
              <w:rPr>
                <w:rFonts w:ascii="Arial Narrow Bold" w:hAnsi="Arial Narrow Bold"/>
              </w:rPr>
            </w:pPr>
            <w:r w:rsidRPr="00ED7C3B">
              <w:rPr>
                <w:rFonts w:ascii="Arial Narrow Bold" w:hAnsi="Arial Narrow Bold"/>
              </w:rPr>
              <w:t xml:space="preserve">Key Learning Activities (formative assessments)   </w:t>
            </w:r>
          </w:p>
          <w:p w:rsidR="00647DD9" w:rsidRPr="00ED7C3B" w:rsidRDefault="00647DD9" w:rsidP="00647DD9">
            <w:pPr>
              <w:numPr>
                <w:ilvl w:val="0"/>
                <w:numId w:val="2"/>
              </w:numPr>
              <w:rPr>
                <w:rFonts w:ascii="Arial Narrow Bold" w:hAnsi="Arial Narrow Bold"/>
              </w:rPr>
            </w:pPr>
            <w:r w:rsidRPr="00ED7C3B">
              <w:rPr>
                <w:rFonts w:ascii="Arial Narrow Bold" w:hAnsi="Arial Narrow Bold"/>
              </w:rPr>
              <w:t>Discussions on culture in Humboldt Park</w:t>
            </w:r>
            <w:r w:rsidR="003051AE">
              <w:rPr>
                <w:rFonts w:ascii="Arial Narrow Bold" w:hAnsi="Arial Narrow Bold"/>
              </w:rPr>
              <w:t xml:space="preserve">, how </w:t>
            </w:r>
            <w:r w:rsidR="00ED7C3B">
              <w:rPr>
                <w:rFonts w:ascii="Arial Narrow Bold" w:hAnsi="Arial Narrow Bold"/>
              </w:rPr>
              <w:t>gentrification will effect the students, Humboldt Park vs. Cabrini Green</w:t>
            </w:r>
            <w:r w:rsidR="003051AE">
              <w:rPr>
                <w:rFonts w:ascii="Arial Narrow Bold" w:hAnsi="Arial Narrow Bold"/>
              </w:rPr>
              <w:t>, and Cabrini Green</w:t>
            </w:r>
          </w:p>
          <w:p w:rsidR="00647DD9" w:rsidRPr="00ED7C3B" w:rsidRDefault="00647DD9" w:rsidP="00647DD9">
            <w:pPr>
              <w:numPr>
                <w:ilvl w:val="0"/>
                <w:numId w:val="2"/>
              </w:numPr>
              <w:rPr>
                <w:rFonts w:ascii="Arial Narrow Bold" w:hAnsi="Arial Narrow Bold"/>
              </w:rPr>
            </w:pPr>
            <w:r w:rsidRPr="00ED7C3B">
              <w:rPr>
                <w:rFonts w:ascii="Arial Narrow Bold" w:hAnsi="Arial Narrow Bold"/>
              </w:rPr>
              <w:t>Final project involving community awareness</w:t>
            </w:r>
          </w:p>
          <w:p w:rsidR="00647DD9" w:rsidRPr="003051AE" w:rsidRDefault="00ED7C3B" w:rsidP="003051AE">
            <w:pPr>
              <w:numPr>
                <w:ilvl w:val="0"/>
                <w:numId w:val="2"/>
              </w:numPr>
              <w:rPr>
                <w:rFonts w:ascii="Arial Narrow Bold" w:hAnsi="Arial Narrow Bold"/>
              </w:rPr>
            </w:pPr>
            <w:r w:rsidRPr="00ED7C3B">
              <w:rPr>
                <w:rFonts w:ascii="Arial Narrow Bold" w:hAnsi="Arial Narrow Bold"/>
              </w:rPr>
              <w:t>Questionnaire</w:t>
            </w:r>
            <w:r w:rsidR="00647DD9" w:rsidRPr="00ED7C3B">
              <w:rPr>
                <w:rFonts w:ascii="Arial Narrow Bold" w:hAnsi="Arial Narrow Bold"/>
              </w:rPr>
              <w:t xml:space="preserve"> </w:t>
            </w:r>
          </w:p>
          <w:p w:rsidR="00647DD9" w:rsidRPr="00ED7C3B" w:rsidRDefault="00647DD9" w:rsidP="00647DD9">
            <w:pPr>
              <w:numPr>
                <w:ilvl w:val="0"/>
                <w:numId w:val="2"/>
              </w:numPr>
              <w:rPr>
                <w:rFonts w:ascii="Arial Narrow Bold" w:hAnsi="Arial Narrow Bold"/>
              </w:rPr>
            </w:pPr>
            <w:r w:rsidRPr="00ED7C3B">
              <w:rPr>
                <w:rFonts w:ascii="Arial Narrow Bold" w:hAnsi="Arial Narrow Bold"/>
              </w:rPr>
              <w:t>Bell Assignment</w:t>
            </w:r>
          </w:p>
          <w:p w:rsidR="00647DD9" w:rsidRPr="006C6B50" w:rsidRDefault="00647DD9" w:rsidP="00647DD9">
            <w:pPr>
              <w:rPr>
                <w:rFonts w:ascii="Arial Narrow Bold" w:hAnsi="Arial Narrow Bold"/>
                <w:color w:val="5D3F33"/>
                <w:sz w:val="16"/>
              </w:rPr>
            </w:pPr>
          </w:p>
        </w:tc>
      </w:tr>
      <w:tr w:rsidR="00647DD9" w:rsidRPr="006C6B50">
        <w:tc>
          <w:tcPr>
            <w:tcW w:w="5489" w:type="dxa"/>
            <w:shd w:val="clear" w:color="auto" w:fill="auto"/>
          </w:tcPr>
          <w:p w:rsidR="00647DD9" w:rsidRPr="006C6B50" w:rsidRDefault="00647DD9" w:rsidP="00647DD9">
            <w:pPr>
              <w:rPr>
                <w:rFonts w:ascii="Arial Narrow Bold" w:hAnsi="Arial Narrow Bold"/>
              </w:rPr>
            </w:pPr>
            <w:r w:rsidRPr="006C6B50">
              <w:rPr>
                <w:rFonts w:ascii="Arial Narrow Bold" w:hAnsi="Arial Narrow Bold"/>
                <w:sz w:val="28"/>
              </w:rPr>
              <w:t>Essential Threads</w:t>
            </w:r>
            <w:r w:rsidRPr="006C6B50">
              <w:rPr>
                <w:rFonts w:ascii="Arial Narrow Bold" w:hAnsi="Arial Narrow Bold"/>
              </w:rPr>
              <w:t xml:space="preserve"> (check those that most apply)</w:t>
            </w:r>
          </w:p>
          <w:p w:rsidR="00647DD9" w:rsidRPr="006C6B50" w:rsidRDefault="00647DD9" w:rsidP="00647DD9">
            <w:pPr>
              <w:rPr>
                <w:rFonts w:ascii="Arial Narrow Bold" w:hAnsi="Arial Narrow Bold"/>
                <w:sz w:val="16"/>
              </w:rPr>
            </w:pPr>
          </w:p>
          <w:p w:rsidR="003051AE" w:rsidRPr="006C6B50" w:rsidRDefault="003051AE" w:rsidP="003051AE">
            <w:pPr>
              <w:rPr>
                <w:rFonts w:ascii="Arial Narrow Bold" w:hAnsi="Arial Narrow Bold"/>
                <w:sz w:val="16"/>
              </w:rPr>
            </w:pPr>
          </w:p>
          <w:p w:rsidR="003051AE" w:rsidRPr="006C6B50" w:rsidRDefault="006944B8" w:rsidP="003051AE">
            <w:pPr>
              <w:tabs>
                <w:tab w:val="left" w:pos="90"/>
                <w:tab w:val="left" w:pos="1170"/>
                <w:tab w:val="left" w:pos="1440"/>
              </w:tabs>
              <w:rPr>
                <w:rFonts w:ascii="Arial Narrow Bold" w:hAnsi="Arial Narrow Bold"/>
                <w:color w:val="5D3F33"/>
                <w:sz w:val="22"/>
              </w:rPr>
            </w:pPr>
            <w:r w:rsidRPr="006C6B50">
              <w:rPr>
                <w:rFonts w:ascii="Arial Narrow Bold" w:hAnsi="Arial Narrow Bold"/>
                <w:color w:val="5D3F33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" w:name="Check1"/>
            <w:r w:rsidR="003051AE" w:rsidRPr="006C6B50">
              <w:rPr>
                <w:rFonts w:ascii="Arial Narrow Bold" w:hAnsi="Arial Narrow Bold"/>
                <w:color w:val="5D3F33"/>
                <w:sz w:val="22"/>
              </w:rPr>
              <w:instrText xml:space="preserve"> FORMCHECKBOX </w:instrText>
            </w:r>
            <w:r w:rsidR="00D81C90" w:rsidRPr="006944B8">
              <w:rPr>
                <w:rFonts w:ascii="Arial Narrow Bold" w:hAnsi="Arial Narrow Bold"/>
                <w:color w:val="5D3F33"/>
                <w:sz w:val="22"/>
              </w:rPr>
            </w:r>
            <w:r w:rsidRPr="006C6B50">
              <w:rPr>
                <w:rFonts w:ascii="Arial Narrow Bold" w:hAnsi="Arial Narrow Bold"/>
                <w:color w:val="5D3F33"/>
                <w:sz w:val="22"/>
              </w:rPr>
              <w:fldChar w:fldCharType="end"/>
            </w:r>
            <w:bookmarkEnd w:id="5"/>
            <w:r w:rsidR="003051AE" w:rsidRPr="006C6B50">
              <w:rPr>
                <w:rFonts w:ascii="Arial Narrow Bold" w:hAnsi="Arial Narrow Bold"/>
                <w:color w:val="5D3F33"/>
                <w:sz w:val="22"/>
              </w:rPr>
              <w:t xml:space="preserve"> Race                </w:t>
            </w:r>
            <w:r w:rsidRPr="006C6B50">
              <w:rPr>
                <w:rFonts w:ascii="Arial Narrow Bold" w:hAnsi="Arial Narrow Bold"/>
                <w:color w:val="5D3F33"/>
                <w:sz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6" w:name="Check2"/>
            <w:r w:rsidR="003051AE" w:rsidRPr="006C6B50">
              <w:rPr>
                <w:rFonts w:ascii="Arial Narrow Bold" w:hAnsi="Arial Narrow Bold"/>
                <w:color w:val="5D3F33"/>
                <w:sz w:val="22"/>
              </w:rPr>
              <w:instrText xml:space="preserve"> FORMCHECKBOX </w:instrText>
            </w:r>
            <w:r w:rsidR="00D81C90" w:rsidRPr="006944B8">
              <w:rPr>
                <w:rFonts w:ascii="Arial Narrow Bold" w:hAnsi="Arial Narrow Bold"/>
                <w:color w:val="5D3F33"/>
                <w:sz w:val="22"/>
              </w:rPr>
            </w:r>
            <w:r w:rsidRPr="006C6B50">
              <w:rPr>
                <w:rFonts w:ascii="Arial Narrow Bold" w:hAnsi="Arial Narrow Bold"/>
                <w:color w:val="5D3F33"/>
                <w:sz w:val="22"/>
              </w:rPr>
              <w:fldChar w:fldCharType="end"/>
            </w:r>
            <w:bookmarkEnd w:id="6"/>
            <w:r w:rsidR="003051AE" w:rsidRPr="006C6B50">
              <w:rPr>
                <w:rFonts w:ascii="Arial Narrow Bold" w:hAnsi="Arial Narrow Bold"/>
                <w:color w:val="5D3F33"/>
                <w:sz w:val="22"/>
              </w:rPr>
              <w:t xml:space="preserve"> </w:t>
            </w:r>
            <w:proofErr w:type="gramStart"/>
            <w:r w:rsidR="003051AE" w:rsidRPr="006C6B50">
              <w:rPr>
                <w:rFonts w:ascii="Arial Narrow Bold" w:hAnsi="Arial Narrow Bold"/>
                <w:color w:val="5D3F33"/>
                <w:sz w:val="22"/>
              </w:rPr>
              <w:t xml:space="preserve">Class                  </w:t>
            </w:r>
            <w:proofErr w:type="gramEnd"/>
            <w:r w:rsidRPr="006C6B50">
              <w:rPr>
                <w:rFonts w:ascii="Arial Narrow Bold" w:hAnsi="Arial Narrow Bold"/>
                <w:color w:val="5D3F33"/>
                <w:sz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3"/>
            <w:r w:rsidR="003051AE" w:rsidRPr="006C6B50">
              <w:rPr>
                <w:rFonts w:ascii="Arial Narrow Bold" w:hAnsi="Arial Narrow Bold"/>
                <w:color w:val="5D3F33"/>
                <w:sz w:val="22"/>
              </w:rPr>
              <w:instrText xml:space="preserve"> FORMCHECKBOX </w:instrText>
            </w:r>
            <w:r w:rsidR="00D81C90" w:rsidRPr="006944B8">
              <w:rPr>
                <w:rFonts w:ascii="Arial Narrow Bold" w:hAnsi="Arial Narrow Bold"/>
                <w:color w:val="5D3F33"/>
                <w:sz w:val="22"/>
              </w:rPr>
            </w:r>
            <w:r w:rsidRPr="006C6B50">
              <w:rPr>
                <w:rFonts w:ascii="Arial Narrow Bold" w:hAnsi="Arial Narrow Bold"/>
                <w:color w:val="5D3F33"/>
                <w:sz w:val="22"/>
              </w:rPr>
              <w:fldChar w:fldCharType="end"/>
            </w:r>
            <w:bookmarkEnd w:id="7"/>
            <w:r w:rsidR="003051AE" w:rsidRPr="006C6B50">
              <w:rPr>
                <w:rFonts w:ascii="Arial Narrow Bold" w:hAnsi="Arial Narrow Bold"/>
                <w:color w:val="5D3F33"/>
                <w:sz w:val="22"/>
              </w:rPr>
              <w:t xml:space="preserve"> Gender</w:t>
            </w:r>
          </w:p>
          <w:p w:rsidR="003051AE" w:rsidRPr="006C6B50" w:rsidRDefault="006944B8" w:rsidP="003051AE">
            <w:pPr>
              <w:rPr>
                <w:rFonts w:ascii="Arial Narrow Bold" w:hAnsi="Arial Narrow Bold"/>
                <w:color w:val="5D3F33"/>
                <w:sz w:val="22"/>
              </w:rPr>
            </w:pPr>
            <w:r w:rsidRPr="006C6B50">
              <w:rPr>
                <w:rFonts w:ascii="Arial Narrow Bold" w:hAnsi="Arial Narrow Bold"/>
                <w:color w:val="5D3F33"/>
                <w:sz w:val="22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8" w:name="Check4"/>
            <w:r w:rsidR="003051AE" w:rsidRPr="006C6B50">
              <w:rPr>
                <w:rFonts w:ascii="Arial Narrow Bold" w:hAnsi="Arial Narrow Bold"/>
                <w:color w:val="5D3F33"/>
                <w:sz w:val="22"/>
              </w:rPr>
              <w:instrText xml:space="preserve"> FORMCHECKBOX </w:instrText>
            </w:r>
            <w:r w:rsidR="00D81C90" w:rsidRPr="006944B8">
              <w:rPr>
                <w:rFonts w:ascii="Arial Narrow Bold" w:hAnsi="Arial Narrow Bold"/>
                <w:color w:val="5D3F33"/>
                <w:sz w:val="22"/>
              </w:rPr>
            </w:r>
            <w:r w:rsidRPr="006C6B50">
              <w:rPr>
                <w:rFonts w:ascii="Arial Narrow Bold" w:hAnsi="Arial Narrow Bold"/>
                <w:color w:val="5D3F33"/>
                <w:sz w:val="22"/>
              </w:rPr>
              <w:fldChar w:fldCharType="end"/>
            </w:r>
            <w:bookmarkEnd w:id="8"/>
            <w:r w:rsidR="003051AE" w:rsidRPr="006C6B50">
              <w:rPr>
                <w:rFonts w:ascii="Arial Narrow Bold" w:hAnsi="Arial Narrow Bold"/>
                <w:color w:val="5D3F33"/>
                <w:sz w:val="22"/>
              </w:rPr>
              <w:t xml:space="preserve"> Culture            </w:t>
            </w:r>
            <w:r w:rsidRPr="006C6B50">
              <w:rPr>
                <w:rFonts w:ascii="Arial Narrow Bold" w:hAnsi="Arial Narrow Bold"/>
                <w:color w:val="5D3F33"/>
                <w:sz w:val="2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9" w:name="Check5"/>
            <w:r w:rsidR="003051AE" w:rsidRPr="006C6B50">
              <w:rPr>
                <w:rFonts w:ascii="Arial Narrow Bold" w:hAnsi="Arial Narrow Bold"/>
                <w:color w:val="5D3F33"/>
                <w:sz w:val="22"/>
              </w:rPr>
              <w:instrText xml:space="preserve"> FORMCHECKBOX </w:instrText>
            </w:r>
            <w:r w:rsidR="00D81C90" w:rsidRPr="006944B8">
              <w:rPr>
                <w:rFonts w:ascii="Arial Narrow Bold" w:hAnsi="Arial Narrow Bold"/>
                <w:color w:val="5D3F33"/>
                <w:sz w:val="22"/>
              </w:rPr>
            </w:r>
            <w:r w:rsidRPr="006C6B50">
              <w:rPr>
                <w:rFonts w:ascii="Arial Narrow Bold" w:hAnsi="Arial Narrow Bold"/>
                <w:color w:val="5D3F33"/>
                <w:sz w:val="22"/>
              </w:rPr>
              <w:fldChar w:fldCharType="end"/>
            </w:r>
            <w:bookmarkEnd w:id="9"/>
            <w:r w:rsidR="003051AE" w:rsidRPr="006C6B50">
              <w:rPr>
                <w:rFonts w:ascii="Arial Narrow Bold" w:hAnsi="Arial Narrow Bold"/>
                <w:color w:val="5D3F33"/>
                <w:sz w:val="22"/>
              </w:rPr>
              <w:t xml:space="preserve"> </w:t>
            </w:r>
            <w:proofErr w:type="gramStart"/>
            <w:r w:rsidR="003051AE" w:rsidRPr="006C6B50">
              <w:rPr>
                <w:rFonts w:ascii="Arial Narrow Bold" w:hAnsi="Arial Narrow Bold"/>
                <w:color w:val="5D3F33"/>
                <w:sz w:val="22"/>
              </w:rPr>
              <w:t xml:space="preserve">Economics        </w:t>
            </w:r>
            <w:proofErr w:type="gramEnd"/>
            <w:r w:rsidRPr="006C6B50">
              <w:rPr>
                <w:rFonts w:ascii="Arial Narrow Bold" w:hAnsi="Arial Narrow Bold"/>
                <w:color w:val="5D3F33"/>
                <w:sz w:val="22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0" w:name="Check6"/>
            <w:r w:rsidR="003051AE" w:rsidRPr="006C6B50">
              <w:rPr>
                <w:rFonts w:ascii="Arial Narrow Bold" w:hAnsi="Arial Narrow Bold"/>
                <w:color w:val="5D3F33"/>
                <w:sz w:val="22"/>
              </w:rPr>
              <w:instrText xml:space="preserve"> FORMCHECKBOX </w:instrText>
            </w:r>
            <w:r w:rsidR="00D81C90" w:rsidRPr="006944B8">
              <w:rPr>
                <w:rFonts w:ascii="Arial Narrow Bold" w:hAnsi="Arial Narrow Bold"/>
                <w:color w:val="5D3F33"/>
                <w:sz w:val="22"/>
              </w:rPr>
            </w:r>
            <w:r w:rsidRPr="006C6B50">
              <w:rPr>
                <w:rFonts w:ascii="Arial Narrow Bold" w:hAnsi="Arial Narrow Bold"/>
                <w:color w:val="5D3F33"/>
                <w:sz w:val="22"/>
              </w:rPr>
              <w:fldChar w:fldCharType="end"/>
            </w:r>
            <w:bookmarkEnd w:id="10"/>
            <w:r w:rsidR="003051AE" w:rsidRPr="006C6B50">
              <w:rPr>
                <w:rFonts w:ascii="Arial Narrow Bold" w:hAnsi="Arial Narrow Bold"/>
                <w:color w:val="5D3F33"/>
                <w:sz w:val="22"/>
              </w:rPr>
              <w:t xml:space="preserve"> Politics / Gov.</w:t>
            </w:r>
          </w:p>
          <w:p w:rsidR="003051AE" w:rsidRPr="006C6B50" w:rsidRDefault="006944B8" w:rsidP="003051AE">
            <w:pPr>
              <w:rPr>
                <w:rFonts w:ascii="Arial Narrow Bold" w:hAnsi="Arial Narrow Bold"/>
                <w:color w:val="5D3F33"/>
                <w:sz w:val="22"/>
              </w:rPr>
            </w:pPr>
            <w:r w:rsidRPr="006C6B50">
              <w:rPr>
                <w:rFonts w:ascii="Arial Narrow Bold" w:hAnsi="Arial Narrow Bold"/>
                <w:color w:val="5D3F33"/>
                <w:sz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7"/>
            <w:r w:rsidR="003051AE" w:rsidRPr="006C6B50">
              <w:rPr>
                <w:rFonts w:ascii="Arial Narrow Bold" w:hAnsi="Arial Narrow Bold"/>
                <w:color w:val="5D3F33"/>
                <w:sz w:val="22"/>
              </w:rPr>
              <w:instrText xml:space="preserve"> FORMCHECKBOX </w:instrText>
            </w:r>
            <w:r w:rsidR="00D81C90" w:rsidRPr="006944B8">
              <w:rPr>
                <w:rFonts w:ascii="Arial Narrow Bold" w:hAnsi="Arial Narrow Bold"/>
                <w:color w:val="5D3F33"/>
                <w:sz w:val="22"/>
              </w:rPr>
            </w:r>
            <w:r w:rsidRPr="006C6B50">
              <w:rPr>
                <w:rFonts w:ascii="Arial Narrow Bold" w:hAnsi="Arial Narrow Bold"/>
                <w:color w:val="5D3F33"/>
                <w:sz w:val="22"/>
              </w:rPr>
              <w:fldChar w:fldCharType="end"/>
            </w:r>
            <w:bookmarkEnd w:id="11"/>
            <w:r w:rsidR="003051AE" w:rsidRPr="006C6B50">
              <w:rPr>
                <w:rFonts w:ascii="Arial Narrow Bold" w:hAnsi="Arial Narrow Bold"/>
                <w:color w:val="5D3F33"/>
                <w:sz w:val="22"/>
              </w:rPr>
              <w:t xml:space="preserve"> Oppression     </w:t>
            </w:r>
            <w:r w:rsidRPr="006C6B50">
              <w:rPr>
                <w:rFonts w:ascii="Arial Narrow Bold" w:hAnsi="Arial Narrow Bold"/>
                <w:color w:val="5D3F33"/>
                <w:sz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2" w:name="Check8"/>
            <w:r w:rsidR="003051AE" w:rsidRPr="006C6B50">
              <w:rPr>
                <w:rFonts w:ascii="Arial Narrow Bold" w:hAnsi="Arial Narrow Bold"/>
                <w:color w:val="5D3F33"/>
                <w:sz w:val="22"/>
              </w:rPr>
              <w:instrText xml:space="preserve"> FORMCHECKBOX </w:instrText>
            </w:r>
            <w:r w:rsidR="00D81C90" w:rsidRPr="006944B8">
              <w:rPr>
                <w:rFonts w:ascii="Arial Narrow Bold" w:hAnsi="Arial Narrow Bold"/>
                <w:color w:val="5D3F33"/>
                <w:sz w:val="22"/>
              </w:rPr>
            </w:r>
            <w:r w:rsidRPr="006C6B50">
              <w:rPr>
                <w:rFonts w:ascii="Arial Narrow Bold" w:hAnsi="Arial Narrow Bold"/>
                <w:color w:val="5D3F33"/>
                <w:sz w:val="22"/>
              </w:rPr>
              <w:fldChar w:fldCharType="end"/>
            </w:r>
            <w:bookmarkEnd w:id="12"/>
            <w:r w:rsidR="003051AE" w:rsidRPr="006C6B50">
              <w:rPr>
                <w:rFonts w:ascii="Arial Narrow Bold" w:hAnsi="Arial Narrow Bold"/>
                <w:color w:val="5D3F33"/>
                <w:sz w:val="22"/>
              </w:rPr>
              <w:t xml:space="preserve"> </w:t>
            </w:r>
            <w:proofErr w:type="gramStart"/>
            <w:r w:rsidR="003051AE" w:rsidRPr="006C6B50">
              <w:rPr>
                <w:rFonts w:ascii="Arial Narrow Bold" w:hAnsi="Arial Narrow Bold"/>
                <w:color w:val="5D3F33"/>
                <w:sz w:val="22"/>
              </w:rPr>
              <w:t xml:space="preserve">Resistance        </w:t>
            </w:r>
            <w:proofErr w:type="gramEnd"/>
            <w:r w:rsidRPr="006C6B50">
              <w:rPr>
                <w:rFonts w:ascii="Arial Narrow Bold" w:hAnsi="Arial Narrow Bold"/>
                <w:color w:val="5D3F33"/>
                <w:sz w:val="22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3" w:name="Check9"/>
            <w:r w:rsidR="003051AE" w:rsidRPr="006C6B50">
              <w:rPr>
                <w:rFonts w:ascii="Arial Narrow Bold" w:hAnsi="Arial Narrow Bold"/>
                <w:color w:val="5D3F33"/>
                <w:sz w:val="22"/>
              </w:rPr>
              <w:instrText xml:space="preserve"> FORMCHECKBOX </w:instrText>
            </w:r>
            <w:r w:rsidR="00D81C90" w:rsidRPr="006944B8">
              <w:rPr>
                <w:rFonts w:ascii="Arial Narrow Bold" w:hAnsi="Arial Narrow Bold"/>
                <w:color w:val="5D3F33"/>
                <w:sz w:val="22"/>
              </w:rPr>
            </w:r>
            <w:r w:rsidRPr="006C6B50">
              <w:rPr>
                <w:rFonts w:ascii="Arial Narrow Bold" w:hAnsi="Arial Narrow Bold"/>
                <w:color w:val="5D3F33"/>
                <w:sz w:val="22"/>
              </w:rPr>
              <w:fldChar w:fldCharType="end"/>
            </w:r>
            <w:bookmarkEnd w:id="13"/>
            <w:r w:rsidR="003051AE" w:rsidRPr="006C6B50">
              <w:rPr>
                <w:rFonts w:ascii="Arial Narrow Bold" w:hAnsi="Arial Narrow Bold"/>
                <w:color w:val="5D3F33"/>
                <w:sz w:val="22"/>
              </w:rPr>
              <w:t xml:space="preserve"> Resources</w:t>
            </w:r>
          </w:p>
          <w:p w:rsidR="00647DD9" w:rsidRPr="006C6B50" w:rsidRDefault="006944B8" w:rsidP="003051AE">
            <w:pPr>
              <w:rPr>
                <w:rFonts w:ascii="Arial Narrow Bold" w:hAnsi="Arial Narrow Bold"/>
                <w:sz w:val="16"/>
              </w:rPr>
            </w:pPr>
            <w:r w:rsidRPr="006C6B50">
              <w:rPr>
                <w:rFonts w:ascii="Arial Narrow Bold" w:hAnsi="Arial Narrow Bold"/>
                <w:color w:val="5D3F33"/>
                <w:sz w:val="22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0"/>
            <w:r w:rsidR="003051AE" w:rsidRPr="006C6B50">
              <w:rPr>
                <w:rFonts w:ascii="Arial Narrow Bold" w:hAnsi="Arial Narrow Bold"/>
                <w:color w:val="5D3F33"/>
                <w:sz w:val="22"/>
              </w:rPr>
              <w:instrText xml:space="preserve"> FORMCHECKBOX </w:instrText>
            </w:r>
            <w:r w:rsidR="00D81C90" w:rsidRPr="006944B8">
              <w:rPr>
                <w:rFonts w:ascii="Arial Narrow Bold" w:hAnsi="Arial Narrow Bold"/>
                <w:color w:val="5D3F33"/>
                <w:sz w:val="22"/>
              </w:rPr>
            </w:r>
            <w:r w:rsidRPr="006C6B50">
              <w:rPr>
                <w:rFonts w:ascii="Arial Narrow Bold" w:hAnsi="Arial Narrow Bold"/>
                <w:color w:val="5D3F33"/>
                <w:sz w:val="22"/>
              </w:rPr>
              <w:fldChar w:fldCharType="end"/>
            </w:r>
            <w:bookmarkEnd w:id="14"/>
            <w:r w:rsidR="003051AE" w:rsidRPr="006C6B50">
              <w:rPr>
                <w:rFonts w:ascii="Arial Narrow Bold" w:hAnsi="Arial Narrow Bold"/>
                <w:color w:val="5D3F33"/>
                <w:sz w:val="22"/>
              </w:rPr>
              <w:t xml:space="preserve"> Immigration    </w:t>
            </w:r>
            <w:r w:rsidRPr="006C6B50">
              <w:rPr>
                <w:rFonts w:ascii="Arial Narrow Bold" w:hAnsi="Arial Narrow Bold"/>
                <w:color w:val="5D3F33"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1"/>
            <w:r w:rsidR="003051AE" w:rsidRPr="006C6B50">
              <w:rPr>
                <w:rFonts w:ascii="Arial Narrow Bold" w:hAnsi="Arial Narrow Bold"/>
                <w:color w:val="5D3F33"/>
                <w:sz w:val="22"/>
              </w:rPr>
              <w:instrText xml:space="preserve"> FORMCHECKBOX </w:instrText>
            </w:r>
            <w:r w:rsidR="00D81C90" w:rsidRPr="006944B8">
              <w:rPr>
                <w:rFonts w:ascii="Arial Narrow Bold" w:hAnsi="Arial Narrow Bold"/>
                <w:color w:val="5D3F33"/>
                <w:sz w:val="22"/>
              </w:rPr>
            </w:r>
            <w:r w:rsidRPr="006C6B50">
              <w:rPr>
                <w:rFonts w:ascii="Arial Narrow Bold" w:hAnsi="Arial Narrow Bold"/>
                <w:color w:val="5D3F33"/>
                <w:sz w:val="22"/>
              </w:rPr>
              <w:fldChar w:fldCharType="end"/>
            </w:r>
            <w:bookmarkEnd w:id="15"/>
            <w:r w:rsidR="003051AE" w:rsidRPr="006C6B50">
              <w:rPr>
                <w:rFonts w:ascii="Arial Narrow Bold" w:hAnsi="Arial Narrow Bold"/>
                <w:color w:val="5D3F33"/>
                <w:sz w:val="22"/>
              </w:rPr>
              <w:t xml:space="preserve"> </w:t>
            </w:r>
            <w:proofErr w:type="gramStart"/>
            <w:r w:rsidR="003051AE" w:rsidRPr="006C6B50">
              <w:rPr>
                <w:rFonts w:ascii="Arial Narrow Bold" w:hAnsi="Arial Narrow Bold"/>
                <w:color w:val="5D3F33"/>
                <w:sz w:val="22"/>
              </w:rPr>
              <w:t xml:space="preserve">Labor                 </w:t>
            </w:r>
            <w:proofErr w:type="gramEnd"/>
            <w:r w:rsidRPr="006C6B50">
              <w:rPr>
                <w:rFonts w:ascii="Arial Narrow Bold" w:hAnsi="Arial Narrow Bold"/>
                <w:color w:val="5D3F33"/>
                <w:sz w:val="22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6" w:name="Check12"/>
            <w:r w:rsidR="003051AE" w:rsidRPr="006C6B50">
              <w:rPr>
                <w:rFonts w:ascii="Arial Narrow Bold" w:hAnsi="Arial Narrow Bold"/>
                <w:color w:val="5D3F33"/>
                <w:sz w:val="22"/>
              </w:rPr>
              <w:instrText xml:space="preserve"> FORMCHECKBOX </w:instrText>
            </w:r>
            <w:r w:rsidR="00D81C90" w:rsidRPr="006944B8">
              <w:rPr>
                <w:rFonts w:ascii="Arial Narrow Bold" w:hAnsi="Arial Narrow Bold"/>
                <w:color w:val="5D3F33"/>
                <w:sz w:val="22"/>
              </w:rPr>
            </w:r>
            <w:r w:rsidRPr="006C6B50">
              <w:rPr>
                <w:rFonts w:ascii="Arial Narrow Bold" w:hAnsi="Arial Narrow Bold"/>
                <w:color w:val="5D3F33"/>
                <w:sz w:val="22"/>
              </w:rPr>
              <w:fldChar w:fldCharType="end"/>
            </w:r>
            <w:bookmarkEnd w:id="16"/>
            <w:r w:rsidR="003051AE" w:rsidRPr="006C6B50">
              <w:rPr>
                <w:rFonts w:ascii="Arial Narrow Bold" w:hAnsi="Arial Narrow Bold"/>
                <w:color w:val="5D3F33"/>
                <w:sz w:val="22"/>
              </w:rPr>
              <w:t xml:space="preserve"> Land / Geography</w:t>
            </w:r>
          </w:p>
        </w:tc>
        <w:tc>
          <w:tcPr>
            <w:tcW w:w="5401" w:type="dxa"/>
            <w:gridSpan w:val="3"/>
            <w:vMerge/>
            <w:shd w:val="clear" w:color="auto" w:fill="auto"/>
          </w:tcPr>
          <w:p w:rsidR="00647DD9" w:rsidRPr="006C6B50" w:rsidRDefault="00647DD9" w:rsidP="00647DD9">
            <w:pPr>
              <w:rPr>
                <w:rFonts w:ascii="Arial Narrow Bold" w:hAnsi="Arial Narrow Bold"/>
              </w:rPr>
            </w:pPr>
          </w:p>
        </w:tc>
      </w:tr>
      <w:tr w:rsidR="00647DD9" w:rsidRPr="006C6B50">
        <w:tc>
          <w:tcPr>
            <w:tcW w:w="5489" w:type="dxa"/>
            <w:shd w:val="clear" w:color="auto" w:fill="auto"/>
          </w:tcPr>
          <w:p w:rsidR="00647DD9" w:rsidRPr="006C6B50" w:rsidRDefault="00647DD9" w:rsidP="00647DD9">
            <w:pPr>
              <w:rPr>
                <w:rFonts w:ascii="Arial Narrow Bold" w:hAnsi="Arial Narrow Bold"/>
                <w:sz w:val="28"/>
              </w:rPr>
            </w:pPr>
            <w:r w:rsidRPr="006C6B50">
              <w:rPr>
                <w:rFonts w:ascii="Arial Narrow Bold" w:hAnsi="Arial Narrow Bold"/>
                <w:sz w:val="28"/>
              </w:rPr>
              <w:t>Other Understandings Students Will Gain</w:t>
            </w:r>
          </w:p>
          <w:p w:rsidR="00647DD9" w:rsidRPr="006C6B50" w:rsidRDefault="00647DD9" w:rsidP="00647DD9">
            <w:pPr>
              <w:rPr>
                <w:rFonts w:ascii="Arial Narrow Bold" w:hAnsi="Arial Narrow Bold"/>
                <w:sz w:val="16"/>
              </w:rPr>
            </w:pPr>
          </w:p>
          <w:p w:rsidR="00647DD9" w:rsidRPr="004E708A" w:rsidRDefault="00647DD9" w:rsidP="00647DD9">
            <w:pPr>
              <w:rPr>
                <w:rFonts w:ascii="Arial Narrow Bold" w:hAnsi="Arial Narrow Bold"/>
              </w:rPr>
            </w:pPr>
            <w:r w:rsidRPr="004E708A">
              <w:rPr>
                <w:rFonts w:ascii="Arial Narrow Bold" w:hAnsi="Arial Narrow Bold"/>
              </w:rPr>
              <w:t xml:space="preserve">Local – Current Real World Understandings   </w:t>
            </w:r>
          </w:p>
          <w:p w:rsidR="00647DD9" w:rsidRPr="004E708A" w:rsidRDefault="00647DD9" w:rsidP="00647DD9">
            <w:pPr>
              <w:numPr>
                <w:ilvl w:val="0"/>
                <w:numId w:val="2"/>
              </w:numPr>
              <w:rPr>
                <w:rFonts w:ascii="Arial Narrow Bold" w:hAnsi="Arial Narrow Bold"/>
              </w:rPr>
            </w:pPr>
            <w:r w:rsidRPr="004E708A">
              <w:rPr>
                <w:rFonts w:ascii="Arial Narrow Bold" w:hAnsi="Arial Narrow Bold"/>
              </w:rPr>
              <w:t>Have students understand how gentrification in Humboldt Park will affect them and their school.</w:t>
            </w:r>
          </w:p>
          <w:p w:rsidR="00647DD9" w:rsidRPr="004E708A" w:rsidRDefault="00647DD9" w:rsidP="00647DD9">
            <w:pPr>
              <w:numPr>
                <w:ilvl w:val="0"/>
                <w:numId w:val="2"/>
              </w:numPr>
              <w:rPr>
                <w:rFonts w:ascii="Arial Narrow Bold" w:hAnsi="Arial Narrow Bold"/>
              </w:rPr>
            </w:pPr>
            <w:r w:rsidRPr="004E708A">
              <w:rPr>
                <w:rFonts w:ascii="Arial Narrow Bold" w:hAnsi="Arial Narrow Bold"/>
              </w:rPr>
              <w:t xml:space="preserve">Have students </w:t>
            </w:r>
            <w:r w:rsidR="004E708A" w:rsidRPr="004E708A">
              <w:rPr>
                <w:rFonts w:ascii="Arial Narrow Bold" w:hAnsi="Arial Narrow Bold"/>
              </w:rPr>
              <w:t>understand the meaning of gentrification</w:t>
            </w:r>
            <w:r w:rsidRPr="004E708A">
              <w:rPr>
                <w:rFonts w:ascii="Arial Narrow Bold" w:hAnsi="Arial Narrow Bold"/>
              </w:rPr>
              <w:t xml:space="preserve"> </w:t>
            </w:r>
          </w:p>
          <w:p w:rsidR="00647DD9" w:rsidRPr="004E708A" w:rsidRDefault="00647DD9" w:rsidP="00647DD9">
            <w:pPr>
              <w:rPr>
                <w:rFonts w:ascii="Arial Narrow Bold" w:hAnsi="Arial Narrow Bold"/>
              </w:rPr>
            </w:pPr>
            <w:r w:rsidRPr="004E708A">
              <w:rPr>
                <w:rFonts w:ascii="Arial Narrow Bold" w:hAnsi="Arial Narrow Bold"/>
              </w:rPr>
              <w:t xml:space="preserve">Local – Historical / Culturally Relevant Understanding     </w:t>
            </w:r>
          </w:p>
          <w:p w:rsidR="00647DD9" w:rsidRPr="004E708A" w:rsidRDefault="00647DD9" w:rsidP="00647DD9">
            <w:pPr>
              <w:numPr>
                <w:ilvl w:val="0"/>
                <w:numId w:val="2"/>
              </w:numPr>
              <w:rPr>
                <w:rFonts w:ascii="Arial Narrow Bold" w:hAnsi="Arial Narrow Bold"/>
              </w:rPr>
            </w:pPr>
            <w:r w:rsidRPr="004E708A">
              <w:rPr>
                <w:rFonts w:ascii="Arial Narrow Bold" w:hAnsi="Arial Narrow Bold"/>
              </w:rPr>
              <w:t>Understand current neighborhood’s culture</w:t>
            </w:r>
          </w:p>
          <w:p w:rsidR="00647DD9" w:rsidRPr="004E708A" w:rsidRDefault="00647DD9" w:rsidP="00647DD9">
            <w:pPr>
              <w:numPr>
                <w:ilvl w:val="0"/>
                <w:numId w:val="2"/>
              </w:numPr>
              <w:rPr>
                <w:rFonts w:ascii="Arial Narrow Bold" w:hAnsi="Arial Narrow Bold"/>
              </w:rPr>
            </w:pPr>
            <w:r w:rsidRPr="004E708A">
              <w:rPr>
                <w:rFonts w:ascii="Arial Narrow Bold" w:hAnsi="Arial Narrow Bold"/>
              </w:rPr>
              <w:t>Compare and Contrast Pre and Post Gentrification neighborhoods</w:t>
            </w:r>
          </w:p>
          <w:p w:rsidR="00647DD9" w:rsidRPr="004E708A" w:rsidRDefault="00647DD9" w:rsidP="00647DD9">
            <w:pPr>
              <w:rPr>
                <w:rFonts w:ascii="Arial Narrow Bold" w:hAnsi="Arial Narrow Bold"/>
              </w:rPr>
            </w:pPr>
            <w:r w:rsidRPr="004E708A">
              <w:rPr>
                <w:rFonts w:ascii="Arial Narrow Bold" w:hAnsi="Arial Narrow Bold"/>
              </w:rPr>
              <w:t xml:space="preserve">Global Connections (past and/or present)     </w:t>
            </w:r>
          </w:p>
          <w:p w:rsidR="00647DD9" w:rsidRPr="00ED7C3B" w:rsidRDefault="004E708A" w:rsidP="00ED7C3B">
            <w:pPr>
              <w:numPr>
                <w:ilvl w:val="0"/>
                <w:numId w:val="2"/>
              </w:numPr>
              <w:rPr>
                <w:rFonts w:ascii="Arial Narrow Bold" w:hAnsi="Arial Narrow Bold"/>
              </w:rPr>
            </w:pPr>
            <w:r>
              <w:rPr>
                <w:rFonts w:ascii="Arial Narrow Bold" w:hAnsi="Arial Narrow Bold"/>
              </w:rPr>
              <w:t>Explain the gentrification of Paris</w:t>
            </w:r>
            <w:r w:rsidR="00805A1B">
              <w:rPr>
                <w:rFonts w:ascii="Arial Narrow Bold" w:hAnsi="Arial Narrow Bold"/>
              </w:rPr>
              <w:t xml:space="preserve"> and compare it to the gentrification tha</w:t>
            </w:r>
            <w:r w:rsidR="00ED7C3B">
              <w:rPr>
                <w:rFonts w:ascii="Arial Narrow Bold" w:hAnsi="Arial Narrow Bold"/>
              </w:rPr>
              <w:t>t is happening in Humboldt Park.</w:t>
            </w:r>
          </w:p>
        </w:tc>
        <w:tc>
          <w:tcPr>
            <w:tcW w:w="5401" w:type="dxa"/>
            <w:gridSpan w:val="3"/>
            <w:vMerge w:val="restart"/>
            <w:shd w:val="clear" w:color="auto" w:fill="auto"/>
          </w:tcPr>
          <w:p w:rsidR="00647DD9" w:rsidRPr="006C6B50" w:rsidRDefault="00647DD9" w:rsidP="00647DD9">
            <w:pPr>
              <w:rPr>
                <w:rFonts w:ascii="Arial Narrow Bold" w:hAnsi="Arial Narrow Bold"/>
              </w:rPr>
            </w:pPr>
            <w:r w:rsidRPr="006C6B50">
              <w:rPr>
                <w:rFonts w:ascii="Arial Narrow Bold" w:hAnsi="Arial Narrow Bold"/>
                <w:sz w:val="28"/>
              </w:rPr>
              <w:t>Essential Learning Standards</w:t>
            </w:r>
            <w:r w:rsidRPr="006C6B50">
              <w:rPr>
                <w:rFonts w:ascii="Arial Narrow Bold" w:hAnsi="Arial Narrow Bold"/>
              </w:rPr>
              <w:t xml:space="preserve"> (list others on back)</w:t>
            </w:r>
          </w:p>
          <w:p w:rsidR="00647DD9" w:rsidRPr="00ED7C3B" w:rsidRDefault="00647DD9" w:rsidP="00647DD9">
            <w:pPr>
              <w:rPr>
                <w:rFonts w:ascii="Arial Narrow Bold" w:hAnsi="Arial Narrow Bold"/>
              </w:rPr>
            </w:pPr>
            <w:r w:rsidRPr="00ED7C3B">
              <w:rPr>
                <w:rFonts w:ascii="Arial Narrow Bold" w:hAnsi="Arial Narrow Bold"/>
              </w:rPr>
              <w:t xml:space="preserve">Integrate literacy, social sciences, arts, &amp; others: </w:t>
            </w:r>
          </w:p>
          <w:p w:rsidR="00647DD9" w:rsidRPr="006C6B50" w:rsidRDefault="00647DD9" w:rsidP="00647DD9">
            <w:pPr>
              <w:rPr>
                <w:rFonts w:ascii="Arial Narrow Bold" w:hAnsi="Arial Narrow Bold"/>
              </w:rPr>
            </w:pPr>
          </w:p>
          <w:p w:rsidR="00647DD9" w:rsidRPr="006C6B50" w:rsidRDefault="00647DD9" w:rsidP="00647DD9">
            <w:pPr>
              <w:rPr>
                <w:rFonts w:ascii="Arial Narrow Bold" w:hAnsi="Arial Narrow Bold"/>
              </w:rPr>
            </w:pPr>
            <w:r w:rsidRPr="006C6B50">
              <w:rPr>
                <w:rFonts w:ascii="Arial Narrow Bold" w:hAnsi="Arial Narrow Bold"/>
              </w:rPr>
              <w:t xml:space="preserve">Essential Illinois </w:t>
            </w:r>
            <w:r w:rsidR="00805A1B">
              <w:rPr>
                <w:rFonts w:ascii="Arial Narrow Bold" w:hAnsi="Arial Narrow Bold"/>
              </w:rPr>
              <w:t>History Standards</w:t>
            </w:r>
          </w:p>
          <w:p w:rsidR="00805A1B" w:rsidRPr="00ED7C3B" w:rsidRDefault="00805A1B" w:rsidP="00805A1B">
            <w:pPr>
              <w:numPr>
                <w:ilvl w:val="0"/>
                <w:numId w:val="5"/>
              </w:numPr>
              <w:rPr>
                <w:rFonts w:ascii="Arial Narrow Bold" w:hAnsi="Arial Narrow Bold"/>
              </w:rPr>
            </w:pPr>
            <w:r w:rsidRPr="00ED7C3B">
              <w:rPr>
                <w:rFonts w:ascii="Arial Narrow Bold" w:hAnsi="Arial Narrow Bold"/>
              </w:rPr>
              <w:t>16.A.4b Compare competing historical interpretations of an event</w:t>
            </w:r>
          </w:p>
          <w:p w:rsidR="00805A1B" w:rsidRPr="00ED7C3B" w:rsidRDefault="00805A1B" w:rsidP="00805A1B">
            <w:pPr>
              <w:numPr>
                <w:ilvl w:val="0"/>
                <w:numId w:val="5"/>
              </w:numPr>
              <w:rPr>
                <w:rFonts w:ascii="Arial Narrow Bold" w:hAnsi="Arial Narrow Bold"/>
              </w:rPr>
            </w:pPr>
            <w:r w:rsidRPr="00ED7C3B">
              <w:rPr>
                <w:rFonts w:ascii="Arial Narrow Bold" w:hAnsi="Arial Narrow Bold"/>
              </w:rPr>
              <w:t>16.A.4a Analyze and report historical events to determine cause and effect relationships</w:t>
            </w:r>
          </w:p>
          <w:p w:rsidR="00805A1B" w:rsidRPr="00ED7C3B" w:rsidRDefault="00805A1B" w:rsidP="00805A1B">
            <w:pPr>
              <w:numPr>
                <w:ilvl w:val="0"/>
                <w:numId w:val="5"/>
              </w:numPr>
              <w:rPr>
                <w:rFonts w:ascii="Arial Narrow Bold" w:hAnsi="Arial Narrow Bold"/>
              </w:rPr>
            </w:pPr>
            <w:r w:rsidRPr="00ED7C3B">
              <w:rPr>
                <w:rFonts w:ascii="Arial Narrow Bold" w:hAnsi="Arial Narrow Bold"/>
              </w:rPr>
              <w:t xml:space="preserve">16.D.4b. Describe unintended social consequences of political events in US history </w:t>
            </w:r>
          </w:p>
          <w:p w:rsidR="00647DD9" w:rsidRPr="00ED7C3B" w:rsidRDefault="00805A1B" w:rsidP="00805A1B">
            <w:pPr>
              <w:numPr>
                <w:ilvl w:val="0"/>
                <w:numId w:val="5"/>
              </w:numPr>
              <w:rPr>
                <w:rFonts w:ascii="Arial Narrow Bold" w:hAnsi="Arial Narrow Bold"/>
              </w:rPr>
            </w:pPr>
            <w:r w:rsidRPr="00ED7C3B">
              <w:rPr>
                <w:rFonts w:ascii="Arial Narrow Bold" w:hAnsi="Arial Narrow Bold"/>
              </w:rPr>
              <w:t xml:space="preserve">18.A4 Analyze the </w:t>
            </w:r>
            <w:r w:rsidR="00ED7C3B" w:rsidRPr="00ED7C3B">
              <w:rPr>
                <w:rFonts w:ascii="Arial Narrow Bold" w:hAnsi="Arial Narrow Bold"/>
              </w:rPr>
              <w:t>influence</w:t>
            </w:r>
            <w:r w:rsidRPr="00ED7C3B">
              <w:rPr>
                <w:rFonts w:ascii="Arial Narrow Bold" w:hAnsi="Arial Narrow Bold"/>
              </w:rPr>
              <w:t xml:space="preserve"> of cultural factors including customs, tra</w:t>
            </w:r>
            <w:r w:rsidR="00ED7C3B" w:rsidRPr="00ED7C3B">
              <w:rPr>
                <w:rFonts w:ascii="Arial Narrow Bold" w:hAnsi="Arial Narrow Bold"/>
              </w:rPr>
              <w:t>ditions, language, media, art and architecture in developing pluralistic societies</w:t>
            </w:r>
          </w:p>
          <w:p w:rsidR="00647DD9" w:rsidRPr="006C6B50" w:rsidRDefault="00647DD9" w:rsidP="00647DD9">
            <w:pPr>
              <w:rPr>
                <w:rFonts w:ascii="Arial Narrow Bold" w:hAnsi="Arial Narrow Bold"/>
              </w:rPr>
            </w:pPr>
          </w:p>
          <w:p w:rsidR="00647DD9" w:rsidRPr="006C6B50" w:rsidRDefault="00647DD9" w:rsidP="00647DD9">
            <w:pPr>
              <w:rPr>
                <w:rFonts w:ascii="Arial Narrow Bold" w:hAnsi="Arial Narrow Bold"/>
              </w:rPr>
            </w:pPr>
          </w:p>
          <w:p w:rsidR="00647DD9" w:rsidRPr="006C6B50" w:rsidRDefault="00647DD9" w:rsidP="00647DD9">
            <w:pPr>
              <w:rPr>
                <w:rFonts w:ascii="Arial Narrow Bold" w:hAnsi="Arial Narrow Bold"/>
              </w:rPr>
            </w:pPr>
          </w:p>
          <w:p w:rsidR="00647DD9" w:rsidRPr="006C6B50" w:rsidRDefault="00647DD9" w:rsidP="00647DD9">
            <w:pPr>
              <w:rPr>
                <w:rFonts w:ascii="Arial Narrow Bold" w:hAnsi="Arial Narrow Bold"/>
              </w:rPr>
            </w:pPr>
          </w:p>
          <w:p w:rsidR="00647DD9" w:rsidRPr="006C6B50" w:rsidRDefault="006944B8" w:rsidP="00647DD9">
            <w:pPr>
              <w:rPr>
                <w:rFonts w:ascii="Arial Narrow Bold" w:hAnsi="Arial Narrow Bold"/>
              </w:rPr>
            </w:pPr>
            <w:r w:rsidRPr="006C6B50">
              <w:rPr>
                <w:rFonts w:ascii="Arial Narrow Bold" w:hAnsi="Arial Narrow Bold"/>
                <w:noProof/>
                <w:color w:val="744215"/>
                <w:sz w:val="2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7" w:name="Text29"/>
            <w:r w:rsidR="00647DD9" w:rsidRPr="006C6B50">
              <w:rPr>
                <w:rFonts w:ascii="Arial Narrow Bold" w:hAnsi="Arial Narrow Bold"/>
                <w:noProof/>
                <w:color w:val="744215"/>
                <w:sz w:val="22"/>
              </w:rPr>
              <w:instrText xml:space="preserve"> FORMTEXT </w:instrText>
            </w:r>
            <w:r w:rsidR="00D81C90" w:rsidRPr="006944B8">
              <w:rPr>
                <w:rFonts w:ascii="Arial Narrow Bold" w:hAnsi="Arial Narrow Bold"/>
                <w:noProof/>
                <w:color w:val="744215"/>
                <w:sz w:val="22"/>
              </w:rPr>
            </w:r>
            <w:r w:rsidRPr="006C6B50">
              <w:rPr>
                <w:rFonts w:ascii="Arial Narrow Bold" w:hAnsi="Arial Narrow Bold"/>
                <w:noProof/>
                <w:color w:val="744215"/>
                <w:sz w:val="22"/>
              </w:rPr>
              <w:fldChar w:fldCharType="separate"/>
            </w:r>
            <w:r w:rsidR="00647DD9" w:rsidRPr="006C6B50">
              <w:rPr>
                <w:noProof/>
                <w:color w:val="744215"/>
                <w:sz w:val="22"/>
              </w:rPr>
              <w:t> </w:t>
            </w:r>
            <w:r w:rsidR="00647DD9" w:rsidRPr="006C6B50">
              <w:rPr>
                <w:noProof/>
                <w:color w:val="744215"/>
                <w:sz w:val="22"/>
              </w:rPr>
              <w:t> </w:t>
            </w:r>
            <w:r w:rsidR="00647DD9" w:rsidRPr="006C6B50">
              <w:rPr>
                <w:noProof/>
                <w:color w:val="744215"/>
                <w:sz w:val="22"/>
              </w:rPr>
              <w:t> </w:t>
            </w:r>
            <w:r w:rsidR="00647DD9" w:rsidRPr="006C6B50">
              <w:rPr>
                <w:noProof/>
                <w:color w:val="744215"/>
                <w:sz w:val="22"/>
              </w:rPr>
              <w:t> </w:t>
            </w:r>
            <w:r w:rsidR="00647DD9" w:rsidRPr="006C6B50">
              <w:rPr>
                <w:noProof/>
                <w:color w:val="744215"/>
                <w:sz w:val="22"/>
              </w:rPr>
              <w:t> </w:t>
            </w:r>
            <w:r w:rsidRPr="006C6B50">
              <w:rPr>
                <w:rFonts w:ascii="Arial Narrow Bold" w:hAnsi="Arial Narrow Bold"/>
                <w:noProof/>
                <w:color w:val="744215"/>
                <w:sz w:val="22"/>
              </w:rPr>
              <w:fldChar w:fldCharType="end"/>
            </w:r>
            <w:bookmarkEnd w:id="17"/>
            <w:r w:rsidR="00647DD9" w:rsidRPr="006C6B50">
              <w:rPr>
                <w:noProof/>
                <w:color w:val="744215"/>
                <w:sz w:val="22"/>
              </w:rPr>
              <w:t> </w:t>
            </w:r>
            <w:r w:rsidR="00647DD9" w:rsidRPr="006C6B50">
              <w:rPr>
                <w:noProof/>
                <w:color w:val="744215"/>
                <w:sz w:val="22"/>
              </w:rPr>
              <w:t> </w:t>
            </w:r>
            <w:r w:rsidR="00647DD9" w:rsidRPr="006C6B50">
              <w:rPr>
                <w:noProof/>
                <w:color w:val="744215"/>
                <w:sz w:val="22"/>
              </w:rPr>
              <w:t> </w:t>
            </w:r>
            <w:r w:rsidR="00647DD9" w:rsidRPr="006C6B50">
              <w:rPr>
                <w:noProof/>
                <w:color w:val="744215"/>
                <w:sz w:val="22"/>
              </w:rPr>
              <w:t> </w:t>
            </w:r>
            <w:r w:rsidR="00647DD9" w:rsidRPr="006C6B50">
              <w:rPr>
                <w:noProof/>
                <w:color w:val="744215"/>
                <w:sz w:val="22"/>
              </w:rPr>
              <w:t> </w:t>
            </w:r>
            <w:r w:rsidR="00647DD9" w:rsidRPr="006C6B50">
              <w:rPr>
                <w:noProof/>
                <w:color w:val="744215"/>
                <w:sz w:val="22"/>
              </w:rPr>
              <w:t> </w:t>
            </w:r>
            <w:r w:rsidR="00647DD9" w:rsidRPr="006C6B50">
              <w:rPr>
                <w:noProof/>
                <w:color w:val="744215"/>
                <w:sz w:val="22"/>
              </w:rPr>
              <w:t> </w:t>
            </w:r>
            <w:r w:rsidR="00647DD9" w:rsidRPr="006C6B50">
              <w:rPr>
                <w:noProof/>
                <w:color w:val="744215"/>
                <w:sz w:val="22"/>
              </w:rPr>
              <w:t> </w:t>
            </w:r>
            <w:r w:rsidR="00647DD9" w:rsidRPr="006C6B50">
              <w:rPr>
                <w:noProof/>
                <w:color w:val="744215"/>
                <w:sz w:val="22"/>
              </w:rPr>
              <w:t> </w:t>
            </w:r>
            <w:r w:rsidR="00647DD9" w:rsidRPr="006C6B50">
              <w:rPr>
                <w:noProof/>
                <w:color w:val="744215"/>
                <w:sz w:val="22"/>
              </w:rPr>
              <w:t> </w:t>
            </w:r>
            <w:r w:rsidR="00647DD9" w:rsidRPr="006C6B50">
              <w:rPr>
                <w:rFonts w:ascii="Arial Narrow Bold" w:hAnsi="Arial Narrow Bold"/>
              </w:rPr>
              <w:t xml:space="preserve">   </w:t>
            </w:r>
          </w:p>
        </w:tc>
      </w:tr>
      <w:tr w:rsidR="00647DD9" w:rsidRPr="006C6B50">
        <w:tc>
          <w:tcPr>
            <w:tcW w:w="5489" w:type="dxa"/>
            <w:shd w:val="clear" w:color="auto" w:fill="auto"/>
          </w:tcPr>
          <w:p w:rsidR="00647DD9" w:rsidRPr="006C6B50" w:rsidRDefault="00647DD9" w:rsidP="00647DD9">
            <w:pPr>
              <w:rPr>
                <w:rFonts w:ascii="Arial Narrow Bold" w:hAnsi="Arial Narrow Bold"/>
              </w:rPr>
            </w:pPr>
            <w:r w:rsidRPr="006C6B50">
              <w:rPr>
                <w:rFonts w:ascii="Arial Narrow Bold" w:hAnsi="Arial Narrow Bold"/>
                <w:sz w:val="28"/>
              </w:rPr>
              <w:t>Main Text</w:t>
            </w:r>
            <w:r w:rsidRPr="006C6B50">
              <w:rPr>
                <w:rFonts w:ascii="Arial Narrow Bold" w:hAnsi="Arial Narrow Bold"/>
              </w:rPr>
              <w:t xml:space="preserve"> (readings, visuals, video. music, etc.) </w:t>
            </w:r>
          </w:p>
          <w:p w:rsidR="00647DD9" w:rsidRPr="00ED7C3B" w:rsidRDefault="00F440B4" w:rsidP="00647DD9">
            <w:pPr>
              <w:numPr>
                <w:ilvl w:val="0"/>
                <w:numId w:val="2"/>
              </w:numPr>
              <w:rPr>
                <w:rFonts w:ascii="Arial Narrow Bold" w:hAnsi="Arial Narrow Bold"/>
              </w:rPr>
            </w:pPr>
            <w:r>
              <w:rPr>
                <w:rFonts w:ascii="Arial Narrow Bold" w:hAnsi="Arial Narrow Bold"/>
              </w:rPr>
              <w:t>Pictures of pre and post g</w:t>
            </w:r>
            <w:r w:rsidR="00647DD9" w:rsidRPr="00ED7C3B">
              <w:rPr>
                <w:rFonts w:ascii="Arial Narrow Bold" w:hAnsi="Arial Narrow Bold"/>
              </w:rPr>
              <w:t>entrification in Chicago</w:t>
            </w:r>
          </w:p>
          <w:p w:rsidR="00647DD9" w:rsidRPr="00ED7C3B" w:rsidRDefault="00647DD9" w:rsidP="00647DD9">
            <w:pPr>
              <w:numPr>
                <w:ilvl w:val="0"/>
                <w:numId w:val="2"/>
              </w:numPr>
              <w:rPr>
                <w:rFonts w:ascii="Arial Narrow Bold" w:hAnsi="Arial Narrow Bold"/>
              </w:rPr>
            </w:pPr>
            <w:r w:rsidRPr="00ED7C3B">
              <w:rPr>
                <w:rFonts w:ascii="Arial Narrow Bold" w:hAnsi="Arial Narrow Bold"/>
              </w:rPr>
              <w:t xml:space="preserve">Video of </w:t>
            </w:r>
            <w:r w:rsidR="00EB3988">
              <w:rPr>
                <w:rFonts w:ascii="Arial Narrow Bold" w:hAnsi="Arial Narrow Bold"/>
              </w:rPr>
              <w:t xml:space="preserve"> the g</w:t>
            </w:r>
            <w:r w:rsidRPr="00ED7C3B">
              <w:rPr>
                <w:rFonts w:ascii="Arial Narrow Bold" w:hAnsi="Arial Narrow Bold"/>
              </w:rPr>
              <w:t>entrification of Cabrini Green</w:t>
            </w:r>
          </w:p>
          <w:p w:rsidR="00647DD9" w:rsidRPr="00ED7C3B" w:rsidRDefault="00ED7C3B" w:rsidP="00ED7C3B">
            <w:pPr>
              <w:numPr>
                <w:ilvl w:val="0"/>
                <w:numId w:val="2"/>
              </w:numPr>
              <w:rPr>
                <w:rFonts w:ascii="Arial Narrow Bold" w:hAnsi="Arial Narrow Bold"/>
              </w:rPr>
            </w:pPr>
            <w:r w:rsidRPr="00ED7C3B">
              <w:rPr>
                <w:rFonts w:ascii="Arial Narrow Bold" w:hAnsi="Arial Narrow Bold"/>
              </w:rPr>
              <w:t>Artwork through the gentrification period of Paris</w:t>
            </w:r>
          </w:p>
          <w:p w:rsidR="00647DD9" w:rsidRPr="006C6B50" w:rsidRDefault="00647DD9" w:rsidP="00647DD9">
            <w:pPr>
              <w:rPr>
                <w:rFonts w:ascii="Arial Narrow Bold" w:hAnsi="Arial Narrow Bold"/>
                <w:sz w:val="16"/>
              </w:rPr>
            </w:pPr>
          </w:p>
        </w:tc>
        <w:tc>
          <w:tcPr>
            <w:tcW w:w="5401" w:type="dxa"/>
            <w:gridSpan w:val="3"/>
            <w:vMerge/>
            <w:shd w:val="clear" w:color="auto" w:fill="auto"/>
          </w:tcPr>
          <w:p w:rsidR="00647DD9" w:rsidRPr="006C6B50" w:rsidRDefault="00647DD9" w:rsidP="00647DD9">
            <w:pPr>
              <w:rPr>
                <w:rFonts w:ascii="Arial Narrow Bold" w:hAnsi="Arial Narrow Bold"/>
                <w:sz w:val="28"/>
              </w:rPr>
            </w:pPr>
          </w:p>
        </w:tc>
      </w:tr>
      <w:tr w:rsidR="00647DD9" w:rsidRPr="006C6B50">
        <w:tc>
          <w:tcPr>
            <w:tcW w:w="5489" w:type="dxa"/>
            <w:shd w:val="clear" w:color="auto" w:fill="auto"/>
          </w:tcPr>
          <w:p w:rsidR="00647DD9" w:rsidRDefault="00647DD9" w:rsidP="00647DD9">
            <w:pPr>
              <w:rPr>
                <w:rFonts w:ascii="Arial Narrow Bold" w:hAnsi="Arial Narrow Bold"/>
                <w:sz w:val="28"/>
              </w:rPr>
            </w:pPr>
            <w:r w:rsidRPr="006C6B50">
              <w:rPr>
                <w:rFonts w:ascii="Arial Narrow Bold" w:hAnsi="Arial Narrow Bold"/>
                <w:sz w:val="28"/>
              </w:rPr>
              <w:t>Primary Instructional Approaches</w:t>
            </w:r>
          </w:p>
          <w:p w:rsidR="00647DD9" w:rsidRPr="00D81C90" w:rsidRDefault="00647DD9" w:rsidP="00647DD9">
            <w:pPr>
              <w:numPr>
                <w:ilvl w:val="0"/>
                <w:numId w:val="3"/>
              </w:numPr>
              <w:rPr>
                <w:rFonts w:ascii="Arial Narrow Bold" w:hAnsi="Arial Narrow Bold"/>
                <w:sz w:val="20"/>
              </w:rPr>
            </w:pPr>
            <w:r w:rsidRPr="00D81C90">
              <w:rPr>
                <w:rFonts w:ascii="Arial Narrow Bold" w:hAnsi="Arial Narrow Bold"/>
                <w:sz w:val="20"/>
              </w:rPr>
              <w:t>Engage students with real life examples of gentrification</w:t>
            </w:r>
          </w:p>
          <w:p w:rsidR="00647DD9" w:rsidRPr="00D81C90" w:rsidRDefault="00647DD9" w:rsidP="00647DD9">
            <w:pPr>
              <w:numPr>
                <w:ilvl w:val="0"/>
                <w:numId w:val="3"/>
              </w:numPr>
              <w:rPr>
                <w:rFonts w:ascii="Arial Narrow Bold" w:hAnsi="Arial Narrow Bold"/>
                <w:sz w:val="20"/>
              </w:rPr>
            </w:pPr>
            <w:r w:rsidRPr="00D81C90">
              <w:rPr>
                <w:rFonts w:ascii="Arial Narrow Bold" w:hAnsi="Arial Narrow Bold"/>
                <w:sz w:val="20"/>
              </w:rPr>
              <w:t xml:space="preserve">Students will have to demonstrate and apply their knowledge of gentrification in both </w:t>
            </w:r>
            <w:r w:rsidR="003051AE" w:rsidRPr="00D81C90">
              <w:rPr>
                <w:rFonts w:ascii="Arial Narrow Bold" w:hAnsi="Arial Narrow Bold"/>
                <w:sz w:val="20"/>
              </w:rPr>
              <w:t>Cabrini Green and Humboldt Park, and in addition to their own lives</w:t>
            </w:r>
          </w:p>
          <w:p w:rsidR="003051AE" w:rsidRPr="003051AE" w:rsidRDefault="003051AE" w:rsidP="003051AE">
            <w:pPr>
              <w:rPr>
                <w:rFonts w:ascii="Arial Narrow Bold" w:hAnsi="Arial Narrow Bold"/>
              </w:rPr>
            </w:pPr>
            <w:r w:rsidRPr="006C6B50">
              <w:rPr>
                <w:rFonts w:ascii="Arial Narrow Bold" w:hAnsi="Arial Narrow Bold"/>
                <w:sz w:val="28"/>
              </w:rPr>
              <w:t xml:space="preserve">Other Modes of Learning </w:t>
            </w:r>
            <w:r w:rsidRPr="006C6B50">
              <w:rPr>
                <w:rFonts w:ascii="Arial Narrow Bold" w:hAnsi="Arial Narrow Bold"/>
                <w:color w:val="744215"/>
                <w:sz w:val="22"/>
              </w:rPr>
              <w:t>(field trips, speakers, etc.)</w:t>
            </w:r>
          </w:p>
          <w:p w:rsidR="003051AE" w:rsidRPr="006C6B50" w:rsidRDefault="003051AE" w:rsidP="003051AE">
            <w:pPr>
              <w:rPr>
                <w:rFonts w:ascii="Arial Narrow Bold" w:hAnsi="Arial Narrow Bold"/>
                <w:sz w:val="16"/>
              </w:rPr>
            </w:pPr>
          </w:p>
          <w:p w:rsidR="00647DD9" w:rsidRPr="00D81C90" w:rsidRDefault="003051AE" w:rsidP="003051AE">
            <w:pPr>
              <w:rPr>
                <w:rFonts w:ascii="Arial Narrow Bold" w:hAnsi="Arial Narrow Bold"/>
                <w:sz w:val="28"/>
              </w:rPr>
            </w:pPr>
            <w:r w:rsidRPr="003051AE">
              <w:rPr>
                <w:rFonts w:ascii="Arial Narrow Bold" w:hAnsi="Arial Narrow Bold"/>
              </w:rPr>
              <w:t xml:space="preserve">We will be having </w:t>
            </w:r>
            <w:proofErr w:type="spellStart"/>
            <w:r w:rsidR="00D81C90">
              <w:rPr>
                <w:rFonts w:ascii="Arial Narrow Bold" w:hAnsi="Arial Narrow Bold"/>
              </w:rPr>
              <w:t>Mr</w:t>
            </w:r>
            <w:proofErr w:type="spellEnd"/>
            <w:r w:rsidR="00D81C90">
              <w:rPr>
                <w:rFonts w:ascii="Arial Narrow Bold" w:hAnsi="Arial Narrow Bold"/>
              </w:rPr>
              <w:t xml:space="preserve">. </w:t>
            </w:r>
            <w:proofErr w:type="spellStart"/>
            <w:r w:rsidR="00D81C90">
              <w:rPr>
                <w:rFonts w:ascii="Arial Narrow Bold" w:hAnsi="Arial Narrow Bold"/>
              </w:rPr>
              <w:t>Arocho</w:t>
            </w:r>
            <w:proofErr w:type="spellEnd"/>
            <w:r w:rsidR="00D81C90">
              <w:rPr>
                <w:rFonts w:ascii="Arial Narrow Bold" w:hAnsi="Arial Narrow Bold"/>
              </w:rPr>
              <w:t xml:space="preserve"> </w:t>
            </w:r>
            <w:r w:rsidRPr="003051AE">
              <w:rPr>
                <w:rFonts w:ascii="Arial Narrow Bold" w:hAnsi="Arial Narrow Bold"/>
              </w:rPr>
              <w:t xml:space="preserve">from </w:t>
            </w:r>
            <w:r w:rsidR="00D81C90">
              <w:rPr>
                <w:rFonts w:ascii="Arial Narrow Bold" w:hAnsi="Arial Narrow Bold"/>
              </w:rPr>
              <w:t>DSBOA in</w:t>
            </w:r>
            <w:r w:rsidRPr="003051AE">
              <w:rPr>
                <w:rFonts w:ascii="Arial Narrow Bold" w:hAnsi="Arial Narrow Bold"/>
              </w:rPr>
              <w:t xml:space="preserve"> to talk about the gentrification in Humboldt Park.</w:t>
            </w:r>
          </w:p>
          <w:p w:rsidR="00647DD9" w:rsidRPr="006C6B50" w:rsidRDefault="00647DD9" w:rsidP="00647DD9">
            <w:pPr>
              <w:rPr>
                <w:rFonts w:ascii="Arial Narrow Bold" w:hAnsi="Arial Narrow Bold"/>
              </w:rPr>
            </w:pPr>
          </w:p>
          <w:p w:rsidR="00647DD9" w:rsidRPr="006C6B50" w:rsidRDefault="00647DD9" w:rsidP="00647DD9">
            <w:pPr>
              <w:rPr>
                <w:rFonts w:ascii="Arial Narrow Bold" w:hAnsi="Arial Narrow Bold"/>
              </w:rPr>
            </w:pPr>
            <w:r w:rsidRPr="006C6B50">
              <w:rPr>
                <w:rFonts w:ascii="Arial Narrow Bold" w:hAnsi="Arial Narrow Bold"/>
              </w:rPr>
              <w:t xml:space="preserve"> </w:t>
            </w:r>
          </w:p>
        </w:tc>
        <w:tc>
          <w:tcPr>
            <w:tcW w:w="5401" w:type="dxa"/>
            <w:gridSpan w:val="3"/>
            <w:shd w:val="clear" w:color="auto" w:fill="auto"/>
          </w:tcPr>
          <w:p w:rsidR="00647DD9" w:rsidRPr="00ED7C3B" w:rsidRDefault="00647DD9" w:rsidP="00647DD9">
            <w:pPr>
              <w:rPr>
                <w:rFonts w:ascii="Arial Narrow Bold" w:hAnsi="Arial Narrow Bold"/>
                <w:sz w:val="28"/>
              </w:rPr>
            </w:pPr>
            <w:r w:rsidRPr="006C6B50">
              <w:rPr>
                <w:rFonts w:ascii="Arial Narrow Bold" w:hAnsi="Arial Narrow Bold"/>
                <w:sz w:val="28"/>
              </w:rPr>
              <w:t>Critical Vocabulary Terms</w:t>
            </w:r>
          </w:p>
          <w:p w:rsidR="003051AE" w:rsidRPr="00D81C90" w:rsidRDefault="00647DD9" w:rsidP="00647DD9">
            <w:pPr>
              <w:rPr>
                <w:rFonts w:ascii="Arial Narrow Bold" w:hAnsi="Arial Narrow Bold"/>
                <w:noProof/>
              </w:rPr>
            </w:pPr>
            <w:r w:rsidRPr="003051AE">
              <w:rPr>
                <w:rFonts w:ascii="Arial Narrow Bold" w:hAnsi="Arial Narrow Bold"/>
                <w:noProof/>
              </w:rPr>
              <w:t xml:space="preserve">Culture, Ethnicity, Community, </w:t>
            </w:r>
            <w:r w:rsidRPr="003051AE">
              <w:rPr>
                <w:noProof/>
              </w:rPr>
              <w:t> </w:t>
            </w:r>
            <w:r w:rsidRPr="003051AE">
              <w:rPr>
                <w:rFonts w:ascii="Arial Narrow Bold" w:hAnsi="Arial Narrow Bold"/>
                <w:noProof/>
              </w:rPr>
              <w:t>Persp</w:t>
            </w:r>
            <w:r w:rsidR="00ED7C3B" w:rsidRPr="003051AE">
              <w:rPr>
                <w:rFonts w:ascii="Arial Narrow Bold" w:hAnsi="Arial Narrow Bold"/>
                <w:noProof/>
              </w:rPr>
              <w:t>ective, Gentrification, Social Networks, Up and Coming N</w:t>
            </w:r>
            <w:r w:rsidRPr="003051AE">
              <w:rPr>
                <w:rFonts w:ascii="Arial Narrow Bold" w:hAnsi="Arial Narrow Bold"/>
                <w:noProof/>
              </w:rPr>
              <w:t>eighbor</w:t>
            </w:r>
            <w:r w:rsidR="00ED7C3B" w:rsidRPr="003051AE">
              <w:rPr>
                <w:rFonts w:ascii="Arial Narrow Bold" w:hAnsi="Arial Narrow Bold"/>
                <w:noProof/>
              </w:rPr>
              <w:t>hoods, Land Grabs, Displacement</w:t>
            </w:r>
          </w:p>
          <w:p w:rsidR="003051AE" w:rsidRDefault="003051AE" w:rsidP="00647DD9">
            <w:pPr>
              <w:rPr>
                <w:rFonts w:ascii="Arial Narrow Bold" w:hAnsi="Arial Narrow Bold"/>
                <w:noProof/>
                <w:sz w:val="22"/>
              </w:rPr>
            </w:pPr>
          </w:p>
          <w:p w:rsidR="003051AE" w:rsidRDefault="003051AE" w:rsidP="003051AE">
            <w:pPr>
              <w:rPr>
                <w:rFonts w:ascii="Arial Narrow Bold" w:hAnsi="Arial Narrow Bold"/>
                <w:sz w:val="28"/>
              </w:rPr>
            </w:pPr>
            <w:r w:rsidRPr="006C6B50">
              <w:rPr>
                <w:rFonts w:ascii="Arial Narrow Bold" w:hAnsi="Arial Narrow Bold"/>
                <w:sz w:val="28"/>
              </w:rPr>
              <w:t>Important Supplies / Resources</w:t>
            </w:r>
          </w:p>
          <w:p w:rsidR="003051AE" w:rsidRPr="003051AE" w:rsidRDefault="003051AE" w:rsidP="003051AE">
            <w:pPr>
              <w:rPr>
                <w:rFonts w:ascii="Arial Narrow Bold" w:hAnsi="Arial Narrow Bold"/>
              </w:rPr>
            </w:pPr>
          </w:p>
          <w:p w:rsidR="003051AE" w:rsidRPr="003051AE" w:rsidRDefault="003051AE" w:rsidP="003051AE">
            <w:pPr>
              <w:rPr>
                <w:rFonts w:ascii="Arial Narrow Bold" w:hAnsi="Arial Narrow Bold"/>
              </w:rPr>
            </w:pPr>
            <w:r w:rsidRPr="003051AE">
              <w:rPr>
                <w:rFonts w:ascii="Arial Narrow Bold" w:hAnsi="Arial Narrow Bold"/>
              </w:rPr>
              <w:t>White drawing paper, colored construction paper, markers, colored pencils, watercolors, brushes, acrylic paint, tables, overhead projector, computer for teacher, printer.</w:t>
            </w:r>
          </w:p>
          <w:p w:rsidR="00647DD9" w:rsidRPr="00ED7C3B" w:rsidRDefault="00647DD9" w:rsidP="00647DD9">
            <w:pPr>
              <w:rPr>
                <w:rFonts w:ascii="Arial Narrow Bold" w:hAnsi="Arial Narrow Bold"/>
                <w:sz w:val="28"/>
              </w:rPr>
            </w:pPr>
          </w:p>
        </w:tc>
      </w:tr>
    </w:tbl>
    <w:p w:rsidR="00647DD9" w:rsidRPr="00782C35" w:rsidRDefault="00647DD9">
      <w:pPr>
        <w:rPr>
          <w:rFonts w:ascii="Arial Narrow Bold" w:hAnsi="Arial Narrow Bold"/>
          <w:sz w:val="16"/>
        </w:rPr>
      </w:pPr>
    </w:p>
    <w:p w:rsidR="00647DD9" w:rsidRPr="00F066D7" w:rsidRDefault="00647DD9">
      <w:pPr>
        <w:rPr>
          <w:rFonts w:ascii="Arial Narrow Bold" w:hAnsi="Arial Narrow Bold"/>
        </w:rPr>
      </w:pPr>
    </w:p>
    <w:sectPr w:rsidR="00647DD9" w:rsidRPr="00F066D7" w:rsidSect="00647DD9">
      <w:headerReference w:type="default" r:id="rId7"/>
      <w:footerReference w:type="default" r:id="rId8"/>
      <w:pgSz w:w="12240" w:h="15840"/>
      <w:pgMar w:top="864" w:right="1152" w:bottom="864" w:left="1152" w:header="576" w:footer="504" w:gutter="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7C3B" w:rsidRDefault="00ED7C3B">
      <w:r>
        <w:separator/>
      </w:r>
    </w:p>
  </w:endnote>
  <w:endnote w:type="continuationSeparator" w:id="0">
    <w:p w:rsidR="00ED7C3B" w:rsidRDefault="00ED7C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Arial Narrow Bold">
    <w:panose1 w:val="020B070602020203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Helvetica Neue Bold Condensed">
    <w:panose1 w:val="020008060000000200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C3B" w:rsidRPr="00782C35" w:rsidRDefault="00ED7C3B" w:rsidP="00647DD9">
    <w:pPr>
      <w:pStyle w:val="Footer"/>
      <w:jc w:val="center"/>
      <w:rPr>
        <w:rFonts w:ascii="Helvetica Neue Bold Condensed" w:hAnsi="Helvetica Neue Bold Condensed"/>
      </w:rPr>
    </w:pPr>
    <w:r w:rsidRPr="00782C35">
      <w:rPr>
        <w:rFonts w:ascii="Helvetica Neue Bold Condensed" w:hAnsi="Helvetica Neue Bold Condensed"/>
      </w:rPr>
      <w:t xml:space="preserve">Copyright © 2012 by Chicago Grassroots Curriculum Taskforce </w:t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7C3B" w:rsidRDefault="00ED7C3B">
      <w:r>
        <w:separator/>
      </w:r>
    </w:p>
  </w:footnote>
  <w:footnote w:type="continuationSeparator" w:id="0">
    <w:p w:rsidR="00ED7C3B" w:rsidRDefault="00ED7C3B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C3B" w:rsidRPr="00782C35" w:rsidRDefault="003051AE" w:rsidP="00647DD9">
    <w:pPr>
      <w:ind w:left="-450"/>
      <w:rPr>
        <w:rFonts w:ascii="Arial Narrow Bold" w:hAnsi="Arial Narrow Bold"/>
        <w:sz w:val="48"/>
      </w:rPr>
    </w:pPr>
    <w:r>
      <w:rPr>
        <w:rFonts w:ascii="Arial Narrow Bold" w:hAnsi="Arial Narrow Bold"/>
        <w:noProof/>
        <w:sz w:val="48"/>
        <w:szCs w:val="20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5492115</wp:posOffset>
          </wp:positionH>
          <wp:positionV relativeFrom="paragraph">
            <wp:posOffset>-134620</wp:posOffset>
          </wp:positionV>
          <wp:extent cx="914400" cy="670560"/>
          <wp:effectExtent l="25400" t="0" r="0" b="0"/>
          <wp:wrapNone/>
          <wp:docPr id="1" name="Picture 1" descr="CGCT Do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GCT Do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13383"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670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D7C3B" w:rsidRPr="00782C35">
      <w:rPr>
        <w:rFonts w:ascii="Arial Narrow Bold" w:hAnsi="Arial Narrow Bold"/>
        <w:sz w:val="48"/>
      </w:rPr>
      <w:t xml:space="preserve"> Social Justice Thematic Unit Development Map</w:t>
    </w:r>
  </w:p>
  <w:p w:rsidR="00ED7C3B" w:rsidRPr="003A5184" w:rsidRDefault="00ED7C3B" w:rsidP="00647DD9">
    <w:pPr>
      <w:pStyle w:val="Header"/>
      <w:tabs>
        <w:tab w:val="left" w:pos="-270"/>
      </w:tabs>
      <w:spacing w:after="120"/>
      <w:ind w:left="-270"/>
      <w:rPr>
        <w:rFonts w:ascii="Arial Narrow Bold" w:hAnsi="Arial Narrow Bold"/>
      </w:rPr>
    </w:pPr>
    <w:r w:rsidRPr="003A5184">
      <w:rPr>
        <w:rFonts w:ascii="Arial Narrow Bold" w:hAnsi="Arial Narrow Bold"/>
        <w:color w:val="744215"/>
      </w:rPr>
      <w:t xml:space="preserve">For the creation of grassroots, interdisciplinary, skills-driven, project-based curriculum                   </w:t>
    </w:r>
    <w:r w:rsidRPr="003A5184">
      <w:rPr>
        <w:rFonts w:ascii="Arial Narrow Bold" w:hAnsi="Arial Narrow Bold"/>
      </w:rPr>
      <w:t xml:space="preserve">  </w: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F0F42"/>
    <w:multiLevelType w:val="hybridMultilevel"/>
    <w:tmpl w:val="6122BF2C"/>
    <w:lvl w:ilvl="0" w:tplc="6558FD4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w w:val="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A17BDD"/>
    <w:multiLevelType w:val="hybridMultilevel"/>
    <w:tmpl w:val="445C08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1F3708"/>
    <w:multiLevelType w:val="hybridMultilevel"/>
    <w:tmpl w:val="C1CE812C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31E72B91"/>
    <w:multiLevelType w:val="hybridMultilevel"/>
    <w:tmpl w:val="38C08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5C2E30"/>
    <w:multiLevelType w:val="hybridMultilevel"/>
    <w:tmpl w:val="2B942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attachedTemplate r:id="rId1"/>
  <w:stylePaneFormatFilter w:val="1004"/>
  <w:doNotTrackMoves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4E708A"/>
    <w:rsid w:val="000B6BC3"/>
    <w:rsid w:val="003051AE"/>
    <w:rsid w:val="004E708A"/>
    <w:rsid w:val="00647DD9"/>
    <w:rsid w:val="006944B8"/>
    <w:rsid w:val="007E3C27"/>
    <w:rsid w:val="00805A1B"/>
    <w:rsid w:val="00D81C90"/>
    <w:rsid w:val="00EB3988"/>
    <w:rsid w:val="00ED7C3B"/>
    <w:rsid w:val="00F440B4"/>
  </w:rsids>
  <m:mathPr>
    <m:mathFont m:val="Arial Narrow Bold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6BC3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rsid w:val="00F066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782C3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782C35"/>
    <w:pPr>
      <w:tabs>
        <w:tab w:val="center" w:pos="4320"/>
        <w:tab w:val="right" w:pos="8640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adriennelaut:Desktop:Gentrification%20Curric.%20Ma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Gentrification Curric. Map</Template>
  <TotalTime>41</TotalTime>
  <Pages>2</Pages>
  <Words>555</Words>
  <Characters>3164</Characters>
  <Application>Microsoft Macintosh Word</Application>
  <DocSecurity>0</DocSecurity>
  <Lines>26</Lines>
  <Paragraphs>6</Paragraphs>
  <ScaleCrop>false</ScaleCrop>
  <Company/>
  <LinksUpToDate>false</LinksUpToDate>
  <CharactersWithSpaces>3885</CharactersWithSpaces>
  <SharedDoc>false</SharedDoc>
  <HLinks>
    <vt:vector size="6" baseType="variant">
      <vt:variant>
        <vt:i4>1572925</vt:i4>
      </vt:variant>
      <vt:variant>
        <vt:i4>-1</vt:i4>
      </vt:variant>
      <vt:variant>
        <vt:i4>2049</vt:i4>
      </vt:variant>
      <vt:variant>
        <vt:i4>1</vt:i4>
      </vt:variant>
      <vt:variant>
        <vt:lpwstr>CGCT Door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Chicago Grassroots Curriculum Taskforce</dc:title>
  <dc:subject/>
  <dc:creator>Adrienne Laut</dc:creator>
  <cp:keywords/>
  <cp:lastModifiedBy>Adrienne Laut</cp:lastModifiedBy>
  <cp:revision>4</cp:revision>
  <cp:lastPrinted>2012-03-01T21:34:00Z</cp:lastPrinted>
  <dcterms:created xsi:type="dcterms:W3CDTF">2012-12-04T04:24:00Z</dcterms:created>
  <dcterms:modified xsi:type="dcterms:W3CDTF">2012-12-05T00:51:00Z</dcterms:modified>
</cp:coreProperties>
</file>